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1EE" w:rsidRDefault="00AA21EE" w:rsidP="00AC5B8F"/>
    <w:p w:rsidR="00091100" w:rsidRPr="000514D0" w:rsidRDefault="00AA21EE" w:rsidP="00AA21EE">
      <w:pPr>
        <w:jc w:val="center"/>
        <w:rPr>
          <w:rFonts w:ascii="Roboto Slab Light" w:hAnsi="Roboto Slab Light" w:cs="Roboto Slab Light"/>
          <w:b/>
          <w:lang w:val="en-GB"/>
        </w:rPr>
      </w:pPr>
      <w:r w:rsidRPr="000514D0">
        <w:rPr>
          <w:rFonts w:ascii="Roboto Slab Light" w:hAnsi="Roboto Slab Light" w:cs="Roboto Slab Light"/>
          <w:b/>
          <w:sz w:val="28"/>
          <w:lang w:val="en-GB"/>
        </w:rPr>
        <w:t>ANNEX V</w:t>
      </w:r>
      <w:r w:rsidR="007250C7">
        <w:rPr>
          <w:rFonts w:ascii="Roboto Slab Light" w:hAnsi="Roboto Slab Light" w:cs="Roboto Slab Light"/>
          <w:b/>
          <w:sz w:val="28"/>
          <w:lang w:val="en-GB"/>
        </w:rPr>
        <w:t xml:space="preserve"> – Sworn statement</w:t>
      </w:r>
    </w:p>
    <w:p w:rsidR="00AA21EE" w:rsidRPr="000514D0" w:rsidRDefault="00AA21EE" w:rsidP="00AC5B8F">
      <w:pPr>
        <w:rPr>
          <w:rFonts w:ascii="Roboto Slab Light" w:hAnsi="Roboto Slab Light" w:cs="Roboto Slab Light"/>
          <w:lang w:val="en-GB"/>
        </w:rPr>
      </w:pPr>
    </w:p>
    <w:p w:rsidR="00091100" w:rsidRPr="00AA21EE" w:rsidRDefault="00745922" w:rsidP="00745922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534D75">
        <w:rPr>
          <w:rFonts w:ascii="Roboto Slab Light" w:hAnsi="Roboto Slab Light" w:cs="Roboto Slab Light"/>
          <w:noProof/>
          <w:lang w:val="en-GB"/>
        </w:rPr>
        <w:t>18 May 2021</w:t>
      </w:r>
      <w:r w:rsidRPr="00AA21EE">
        <w:rPr>
          <w:rFonts w:ascii="Roboto Slab Light" w:hAnsi="Roboto Slab Light" w:cs="Roboto Slab Light"/>
        </w:rPr>
        <w:fldChar w:fldCharType="end"/>
      </w:r>
    </w:p>
    <w:p w:rsidR="00091100" w:rsidRPr="00AA21EE" w:rsidRDefault="00091100" w:rsidP="00AC5B8F">
      <w:pPr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To whom it may concern,</w:t>
      </w: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I</w:t>
      </w:r>
      <w:r w:rsidR="000514D0">
        <w:rPr>
          <w:rFonts w:ascii="Roboto Slab Light" w:hAnsi="Roboto Slab Light" w:cs="Roboto Slab Light"/>
          <w:lang w:val="en-GB"/>
        </w:rPr>
        <w:t xml:space="preserve"> undersigned</w:t>
      </w:r>
      <w:r w:rsidRPr="00AA21EE"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1"/>
            <w:rFonts w:ascii="Roboto Slab Light" w:hAnsi="Roboto Slab Light" w:cs="Roboto Slab Light"/>
            <w:lang w:val="en-GB"/>
          </w:rPr>
          <w:alias w:val="Name of the applicant"/>
          <w:tag w:val="Name of the applicant"/>
          <w:id w:val="130689840"/>
          <w:placeholder>
            <w:docPart w:val="E467A55A96C44BF3B188E8793D26D023"/>
          </w:placeholder>
          <w:showingPlcHdr/>
          <w:text/>
        </w:sdtPr>
        <w:sdtEndPr>
          <w:rPr>
            <w:rStyle w:val="Fuentedeprrafopredeter"/>
            <w:b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>, declare on my honour that all the information and documentation provided in this application entitled “</w:t>
      </w:r>
      <w:sdt>
        <w:sdtPr>
          <w:rPr>
            <w:rStyle w:val="Estilo2"/>
            <w:rFonts w:ascii="Roboto Slab Light" w:hAnsi="Roboto Slab Light" w:cs="Roboto Slab Light"/>
            <w:lang w:val="en-GB"/>
          </w:rPr>
          <w:alias w:val="Project title"/>
          <w:tag w:val="Project title"/>
          <w:id w:val="-1667784456"/>
          <w:placeholder>
            <w:docPart w:val="4768813FD7C740B3A55DC50F9B3BC3CB"/>
          </w:placeholder>
          <w:showingPlcHdr/>
          <w:text/>
        </w:sdtPr>
        <w:sdtEndPr>
          <w:rPr>
            <w:rStyle w:val="Fuentedeprrafopredeter"/>
            <w:b w:val="0"/>
            <w:i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 xml:space="preserve">”, with acronym </w:t>
      </w:r>
      <w:sdt>
        <w:sdtPr>
          <w:rPr>
            <w:rStyle w:val="Estilo3"/>
            <w:rFonts w:ascii="Roboto Slab Light" w:hAnsi="Roboto Slab Light" w:cs="Roboto Slab Light"/>
            <w:lang w:val="en-GB"/>
          </w:rPr>
          <w:alias w:val="Acronym"/>
          <w:tag w:val="Acronym"/>
          <w:id w:val="-1678415771"/>
          <w:placeholder>
            <w:docPart w:val="4768813FD7C740B3A55DC50F9B3BC3CB"/>
          </w:placeholder>
          <w:showingPlcHdr/>
          <w:text/>
        </w:sdtPr>
        <w:sdtEndPr>
          <w:rPr>
            <w:rStyle w:val="Fuentedeprrafopredeter"/>
            <w:b w:val="0"/>
            <w:caps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>, is true and complete.</w:t>
      </w: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BD1DB3" w:rsidRPr="00AA21EE" w:rsidRDefault="00BD1DB3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Pr="000514D0" w:rsidRDefault="00BD1DB3" w:rsidP="00BD1DB3">
      <w:pPr>
        <w:jc w:val="center"/>
        <w:rPr>
          <w:rFonts w:ascii="Roboto Slab Light" w:hAnsi="Roboto Slab Light" w:cs="Roboto Slab Light"/>
        </w:rPr>
      </w:pPr>
      <w:r w:rsidRPr="000514D0">
        <w:rPr>
          <w:rFonts w:ascii="Roboto Slab Light" w:hAnsi="Roboto Slab Light" w:cs="Roboto Slab Light"/>
        </w:rPr>
        <w:t>Signed</w:t>
      </w:r>
    </w:p>
    <w:p w:rsidR="00BD1DB3" w:rsidRPr="000514D0" w:rsidRDefault="00BD1DB3" w:rsidP="00BD1DB3">
      <w:pPr>
        <w:jc w:val="center"/>
        <w:rPr>
          <w:rFonts w:ascii="Roboto Slab Light" w:hAnsi="Roboto Slab Light" w:cs="Roboto Slab Light"/>
        </w:rPr>
      </w:pPr>
      <w:r w:rsidRPr="000514D0">
        <w:rPr>
          <w:rFonts w:ascii="Roboto Slab Light" w:hAnsi="Roboto Slab Light" w:cs="Roboto Slab Light"/>
        </w:rPr>
        <w:t>The applicant</w:t>
      </w:r>
    </w:p>
    <w:sdt>
      <w:sdtPr>
        <w:rPr>
          <w:rStyle w:val="Estilo4"/>
          <w:rFonts w:ascii="Roboto Slab Light" w:hAnsi="Roboto Slab Light" w:cs="Roboto Slab Light"/>
        </w:rPr>
        <w:alias w:val="Name of the applicant"/>
        <w:tag w:val="Name of the applicant"/>
        <w:id w:val="-150610057"/>
        <w:lock w:val="sdtLocked"/>
        <w:placeholder>
          <w:docPart w:val="DefaultPlaceholder_-1854013440"/>
        </w:placeholder>
        <w:showingPlcHdr/>
        <w:text/>
      </w:sdtPr>
      <w:sdtEndPr>
        <w:rPr>
          <w:rStyle w:val="Fuentedeprrafopredeter"/>
          <w:b w:val="0"/>
        </w:rPr>
      </w:sdtEndPr>
      <w:sdtContent>
        <w:p w:rsidR="00091100" w:rsidRPr="00BD1DB3" w:rsidRDefault="00AA21EE" w:rsidP="00BD1DB3">
          <w:pPr>
            <w:jc w:val="center"/>
            <w:rPr>
              <w:rFonts w:ascii="Roboto Slab Light" w:hAnsi="Roboto Slab Light" w:cs="Roboto Slab Light"/>
            </w:rPr>
          </w:pPr>
          <w:r w:rsidRPr="00AA21EE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p>
      </w:sdtContent>
    </w:sdt>
    <w:sectPr w:rsidR="00091100" w:rsidRPr="00BD1DB3" w:rsidSect="00745922">
      <w:headerReference w:type="default" r:id="rId7"/>
      <w:footerReference w:type="default" r:id="rId8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C66" w:rsidRDefault="00283C66" w:rsidP="00AC5B8F">
      <w:r>
        <w:separator/>
      </w:r>
    </w:p>
  </w:endnote>
  <w:endnote w:type="continuationSeparator" w:id="0">
    <w:p w:rsidR="00283C66" w:rsidRDefault="00283C66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506F35D2-34F0-4924-86E8-946ECF38239B}"/>
    <w:embedBold r:id="rId2" w:fontKey="{8715B5F4-A7FB-440D-AA78-6AA23EA5F7FB}"/>
    <w:embedBoldItalic r:id="rId3" w:fontKey="{88A0B9F2-37C3-4EA1-A79F-BD56A756F522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4" w:fontKey="{6B6F41BD-9EA4-46DC-890B-FC22936F99CE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5" w:fontKey="{010CDB84-AB72-4E5F-8E0D-8D8CBE523726}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6" w:fontKey="{5F51E436-13E9-4411-8292-ABF2DD19AEE4}"/>
    <w:embedItalic r:id="rId7" w:fontKey="{3AB1EBE2-1E41-4393-90AE-A7ECCC57350C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8" w:fontKey="{177C8411-44F3-41D6-A0C4-BAAE40DD6CB8}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9" w:fontKey="{0AFB4A4F-9F86-4C44-B5A4-EC0BD8BB5D07}"/>
    <w:embedBold r:id="rId10" w:fontKey="{A68287C6-1D66-49D8-996B-9DF31FE9E4DF}"/>
    <w:embedBoldItalic r:id="rId11" w:fontKey="{AB747864-AD53-4015-A8EC-6B7C9C57F6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7827B5" w:rsidRPr="00534D75" w:rsidTr="007827B5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7827B5" w:rsidTr="007827B5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7827B5" w:rsidRDefault="00534D7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7827B5"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  <w:r w:rsidR="007827B5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7827B5" w:rsidRPr="00534D75" w:rsidTr="007827B5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RPr="00534D75" w:rsidTr="007827B5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Tr="007827B5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eastAsia="es-ES"/>
              </w:rPr>
              <w:t>+info</w:t>
            </w:r>
          </w:hyperlink>
        </w:p>
      </w:tc>
    </w:tr>
    <w:tr w:rsidR="007827B5" w:rsidRPr="00534D75" w:rsidTr="007827B5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RPr="00534D75" w:rsidTr="007827B5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You will find more details on our website:: </w:t>
          </w:r>
          <w:hyperlink r:id="rId6" w:history="1">
            <w:r>
              <w:rPr>
                <w:rStyle w:val="Hipervnculo"/>
                <w:rFonts w:ascii="Calibri" w:eastAsia="Times New Roman" w:hAnsi="Calibri" w:cs="Times New Roman"/>
                <w:sz w:val="18"/>
                <w:szCs w:val="18"/>
                <w:lang w:val="en-GB" w:eastAsia="es-ES"/>
              </w:rPr>
              <w:t>Data Protection</w:t>
            </w:r>
          </w:hyperlink>
        </w:p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</w:p>
      </w:tc>
    </w:tr>
  </w:tbl>
  <w:p w:rsidR="00091100" w:rsidRDefault="00534D75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7" o:title="Cuerpo_Pie_Amarillol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C66" w:rsidRDefault="00283C66" w:rsidP="00AC5B8F">
      <w:r>
        <w:separator/>
      </w:r>
    </w:p>
  </w:footnote>
  <w:footnote w:type="continuationSeparator" w:id="0">
    <w:p w:rsidR="00283C66" w:rsidRDefault="00283C66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534D75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LN1ZQ9UGjbr6xt1n6mb2LGn2g/iE2h81KqXAsPClzrWXaHIcDNaLnjd+HZEgbgm+P1Z91NjFm5eSbkWWmwXgg==" w:salt="lVCactPCNxkzCpMsDH3Qdw==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EE"/>
    <w:rsid w:val="000514D0"/>
    <w:rsid w:val="00091100"/>
    <w:rsid w:val="001F1C54"/>
    <w:rsid w:val="00283C66"/>
    <w:rsid w:val="0040291D"/>
    <w:rsid w:val="004B2318"/>
    <w:rsid w:val="00534D75"/>
    <w:rsid w:val="00556A45"/>
    <w:rsid w:val="00585C09"/>
    <w:rsid w:val="007250C7"/>
    <w:rsid w:val="00745922"/>
    <w:rsid w:val="00766DCD"/>
    <w:rsid w:val="007827B5"/>
    <w:rsid w:val="00915348"/>
    <w:rsid w:val="009B2981"/>
    <w:rsid w:val="009B5F4C"/>
    <w:rsid w:val="00AA21EE"/>
    <w:rsid w:val="00AC5B8F"/>
    <w:rsid w:val="00AD0017"/>
    <w:rsid w:val="00BD1DB3"/>
    <w:rsid w:val="00C700F5"/>
    <w:rsid w:val="00E3333A"/>
    <w:rsid w:val="00F022B0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EB4BA5CB-234D-4D91-AB4B-0911E830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AA21EE"/>
    <w:rPr>
      <w:color w:val="808080"/>
    </w:rPr>
  </w:style>
  <w:style w:type="character" w:customStyle="1" w:styleId="Estilo1">
    <w:name w:val="Estilo1"/>
    <w:basedOn w:val="Fuentedeprrafopredeter"/>
    <w:uiPriority w:val="1"/>
    <w:rsid w:val="00AA21EE"/>
    <w:rPr>
      <w:b/>
    </w:rPr>
  </w:style>
  <w:style w:type="character" w:customStyle="1" w:styleId="Estilo2">
    <w:name w:val="Estilo2"/>
    <w:basedOn w:val="Fuentedeprrafopredeter"/>
    <w:uiPriority w:val="1"/>
    <w:rsid w:val="00AA21EE"/>
    <w:rPr>
      <w:b/>
      <w:i/>
    </w:rPr>
  </w:style>
  <w:style w:type="character" w:customStyle="1" w:styleId="Estilo3">
    <w:name w:val="Estilo3"/>
    <w:basedOn w:val="Fuentedeprrafopredeter"/>
    <w:uiPriority w:val="1"/>
    <w:rsid w:val="00AA21EE"/>
    <w:rPr>
      <w:b/>
      <w:caps/>
      <w:smallCaps w:val="0"/>
    </w:rPr>
  </w:style>
  <w:style w:type="character" w:customStyle="1" w:styleId="Estilo4">
    <w:name w:val="Estilo4"/>
    <w:basedOn w:val="Fuentedeprrafopredeter"/>
    <w:uiPriority w:val="1"/>
    <w:rsid w:val="00AA21EE"/>
    <w:rPr>
      <w:b/>
    </w:rPr>
  </w:style>
  <w:style w:type="character" w:styleId="Hipervnculo">
    <w:name w:val="Hyperlink"/>
    <w:basedOn w:val="Fuentedeprrafopredeter"/>
    <w:uiPriority w:val="99"/>
    <w:semiHidden/>
    <w:unhideWhenUsed/>
    <w:rsid w:val="007827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image" Target="media/image2.jpeg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67A55A96C44BF3B188E8793D26D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7D88A-0826-41E0-BE9F-AB01D608811B}"/>
      </w:docPartPr>
      <w:docPartBody>
        <w:p w:rsidR="005265BF" w:rsidRDefault="00B6781E" w:rsidP="00B6781E">
          <w:pPr>
            <w:pStyle w:val="E467A55A96C44BF3B188E8793D26D023"/>
          </w:pPr>
          <w:r w:rsidRPr="00FF7B5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768813FD7C740B3A55DC50F9B3BC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636DF-636F-4742-A44C-B305094FCE4F}"/>
      </w:docPartPr>
      <w:docPartBody>
        <w:p w:rsidR="005265BF" w:rsidRDefault="00B6781E" w:rsidP="00B6781E">
          <w:pPr>
            <w:pStyle w:val="4768813FD7C740B3A55DC50F9B3BC3CB"/>
          </w:pPr>
          <w:r w:rsidRPr="00FF7B5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C110E-9E8B-45DC-9940-1F085BEC2603}"/>
      </w:docPartPr>
      <w:docPartBody>
        <w:p w:rsidR="005265BF" w:rsidRDefault="00B6781E"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1E"/>
    <w:rsid w:val="003C3BF1"/>
    <w:rsid w:val="005265BF"/>
    <w:rsid w:val="006801CD"/>
    <w:rsid w:val="00B6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6781E"/>
    <w:rPr>
      <w:color w:val="808080"/>
    </w:rPr>
  </w:style>
  <w:style w:type="paragraph" w:customStyle="1" w:styleId="E467A55A96C44BF3B188E8793D26D023">
    <w:name w:val="E467A55A96C44BF3B188E8793D26D023"/>
    <w:rsid w:val="00B6781E"/>
  </w:style>
  <w:style w:type="paragraph" w:customStyle="1" w:styleId="4768813FD7C740B3A55DC50F9B3BC3CB">
    <w:name w:val="4768813FD7C740B3A55DC50F9B3BC3CB"/>
    <w:rsid w:val="00B678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62A22-552C-4B3C-82AF-FA65FEFE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4</TotalTime>
  <Pages>1</Pages>
  <Words>75</Words>
  <Characters>383</Characters>
  <Application>Microsoft Office Word</Application>
  <DocSecurity>0</DocSecurity>
  <Lines>13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 </cp:lastModifiedBy>
  <cp:revision>5</cp:revision>
  <dcterms:created xsi:type="dcterms:W3CDTF">2020-05-13T10:10:00Z</dcterms:created>
  <dcterms:modified xsi:type="dcterms:W3CDTF">2021-05-18T11:05:00Z</dcterms:modified>
</cp:coreProperties>
</file>