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100" w:rsidRDefault="00AA21EE" w:rsidP="00AA21EE">
      <w:pPr>
        <w:jc w:val="center"/>
        <w:rPr>
          <w:rFonts w:ascii="Roboto Slab Light" w:hAnsi="Roboto Slab Light" w:cs="Roboto Slab Light"/>
          <w:b/>
          <w:sz w:val="28"/>
          <w:lang w:val="en-GB"/>
        </w:rPr>
      </w:pPr>
      <w:r w:rsidRPr="0006789A">
        <w:rPr>
          <w:rFonts w:ascii="Roboto Slab Light" w:hAnsi="Roboto Slab Light" w:cs="Roboto Slab Light"/>
          <w:b/>
          <w:sz w:val="28"/>
          <w:lang w:val="en-GB"/>
        </w:rPr>
        <w:t xml:space="preserve">ANNEX </w:t>
      </w:r>
      <w:r w:rsidR="0006789A">
        <w:rPr>
          <w:rFonts w:ascii="Roboto Slab Light" w:hAnsi="Roboto Slab Light" w:cs="Roboto Slab Light"/>
          <w:b/>
          <w:sz w:val="28"/>
          <w:lang w:val="en-GB"/>
        </w:rPr>
        <w:t>I</w:t>
      </w:r>
      <w:r w:rsidRPr="0006789A">
        <w:rPr>
          <w:rFonts w:ascii="Roboto Slab Light" w:hAnsi="Roboto Slab Light" w:cs="Roboto Slab Light"/>
          <w:b/>
          <w:sz w:val="28"/>
          <w:lang w:val="en-GB"/>
        </w:rPr>
        <w:t>V</w:t>
      </w:r>
      <w:r w:rsidR="00602C98">
        <w:rPr>
          <w:rFonts w:ascii="Roboto Slab Light" w:hAnsi="Roboto Slab Light" w:cs="Roboto Slab Light"/>
          <w:b/>
          <w:sz w:val="28"/>
          <w:lang w:val="en-GB"/>
        </w:rPr>
        <w:t xml:space="preserve"> – Letter of commitment</w:t>
      </w:r>
    </w:p>
    <w:p w:rsidR="00602C98" w:rsidRPr="00602C98" w:rsidRDefault="00602C98" w:rsidP="00AA21EE">
      <w:pPr>
        <w:jc w:val="center"/>
        <w:rPr>
          <w:rFonts w:ascii="Roboto Slab Light" w:hAnsi="Roboto Slab Light" w:cs="Roboto Slab Light"/>
          <w:b/>
          <w:sz w:val="28"/>
          <w:szCs w:val="28"/>
          <w:lang w:val="en-GB"/>
        </w:rPr>
      </w:pPr>
      <w:r w:rsidRPr="00602C98">
        <w:rPr>
          <w:rFonts w:ascii="Roboto Slab Light" w:hAnsi="Roboto Slab Light" w:cs="Roboto Slab Light"/>
          <w:b/>
          <w:sz w:val="28"/>
          <w:szCs w:val="28"/>
          <w:lang w:val="en-GB"/>
        </w:rPr>
        <w:t>Organisation Hosting Secondment</w:t>
      </w:r>
      <w:r>
        <w:rPr>
          <w:rFonts w:ascii="Roboto Slab Light" w:hAnsi="Roboto Slab Light" w:cs="Roboto Slab Light"/>
          <w:b/>
          <w:sz w:val="28"/>
          <w:szCs w:val="28"/>
          <w:lang w:val="en-GB"/>
        </w:rPr>
        <w:t>s</w:t>
      </w:r>
    </w:p>
    <w:p w:rsidR="00AA21EE" w:rsidRPr="0006789A" w:rsidRDefault="00AA21EE" w:rsidP="00AC5B8F">
      <w:pPr>
        <w:rPr>
          <w:rFonts w:ascii="Roboto Slab Light" w:hAnsi="Roboto Slab Light" w:cs="Roboto Slab Light"/>
          <w:lang w:val="en-GB"/>
        </w:rPr>
      </w:pPr>
    </w:p>
    <w:p w:rsidR="00091100" w:rsidRPr="00AA21EE" w:rsidRDefault="00745922" w:rsidP="00745922">
      <w:pPr>
        <w:jc w:val="right"/>
        <w:rPr>
          <w:rFonts w:ascii="Roboto Slab Light" w:hAnsi="Roboto Slab Light" w:cs="Roboto Slab Light"/>
          <w:lang w:val="en-GB"/>
        </w:rPr>
      </w:pPr>
      <w:r w:rsidRPr="00AA21EE">
        <w:rPr>
          <w:rFonts w:ascii="Roboto Slab Light" w:hAnsi="Roboto Slab Light" w:cs="Roboto Slab Light"/>
        </w:rPr>
        <w:fldChar w:fldCharType="begin"/>
      </w:r>
      <w:r w:rsidRPr="00AA21EE">
        <w:rPr>
          <w:rFonts w:ascii="Roboto Slab Light" w:hAnsi="Roboto Slab Light" w:cs="Roboto Slab Light"/>
          <w:lang w:val="en-GB"/>
        </w:rPr>
        <w:instrText xml:space="preserve"> DATE \@ "dd MMMM yyyy" </w:instrText>
      </w:r>
      <w:r w:rsidRPr="00AA21EE">
        <w:rPr>
          <w:rFonts w:ascii="Roboto Slab Light" w:hAnsi="Roboto Slab Light" w:cs="Roboto Slab Light"/>
        </w:rPr>
        <w:fldChar w:fldCharType="separate"/>
      </w:r>
      <w:r w:rsidR="00C11AC4">
        <w:rPr>
          <w:rFonts w:ascii="Roboto Slab Light" w:hAnsi="Roboto Slab Light" w:cs="Roboto Slab Light"/>
          <w:noProof/>
          <w:lang w:val="en-GB"/>
        </w:rPr>
        <w:t>18 May 2021</w:t>
      </w:r>
      <w:r w:rsidRPr="00AA21EE">
        <w:rPr>
          <w:rFonts w:ascii="Roboto Slab Light" w:hAnsi="Roboto Slab Light" w:cs="Roboto Slab Light"/>
        </w:rPr>
        <w:fldChar w:fldCharType="end"/>
      </w:r>
    </w:p>
    <w:p w:rsidR="00091100" w:rsidRPr="00AA21EE" w:rsidRDefault="00091100" w:rsidP="00AC5B8F">
      <w:pPr>
        <w:rPr>
          <w:rFonts w:ascii="Roboto Slab Light" w:hAnsi="Roboto Slab Light" w:cs="Roboto Slab Light"/>
          <w:lang w:val="en-GB"/>
        </w:rPr>
      </w:pPr>
    </w:p>
    <w:p w:rsidR="00AA21EE" w:rsidRPr="00AA21EE" w:rsidRDefault="00AA21EE" w:rsidP="00AA21EE">
      <w:pPr>
        <w:jc w:val="both"/>
        <w:rPr>
          <w:rFonts w:ascii="Roboto Slab Light" w:hAnsi="Roboto Slab Light" w:cs="Roboto Slab Light"/>
          <w:lang w:val="en-GB"/>
        </w:rPr>
      </w:pPr>
      <w:r w:rsidRPr="00AA21EE">
        <w:rPr>
          <w:rFonts w:ascii="Roboto Slab Light" w:hAnsi="Roboto Slab Light" w:cs="Roboto Slab Light"/>
          <w:lang w:val="en-GB"/>
        </w:rPr>
        <w:t>To whom it may concern,</w:t>
      </w:r>
    </w:p>
    <w:p w:rsidR="0006789A" w:rsidRPr="0006789A" w:rsidRDefault="0006789A" w:rsidP="0006789A">
      <w:pPr>
        <w:jc w:val="both"/>
        <w:rPr>
          <w:rFonts w:ascii="Roboto Slab Light" w:hAnsi="Roboto Slab Light" w:cs="Roboto Slab Light"/>
          <w:lang w:val="en-GB"/>
        </w:rPr>
      </w:pPr>
      <w:r w:rsidRPr="0006789A">
        <w:rPr>
          <w:rFonts w:ascii="Roboto Slab Light" w:hAnsi="Roboto Slab Light" w:cs="Roboto Slab Light"/>
          <w:lang w:val="en-GB"/>
        </w:rPr>
        <w:t>I undersigned</w:t>
      </w:r>
      <w:r>
        <w:rPr>
          <w:rFonts w:ascii="Roboto Slab Light" w:hAnsi="Roboto Slab Light" w:cs="Roboto Slab Light"/>
          <w:lang w:val="en-GB"/>
        </w:rPr>
        <w:t xml:space="preserve"> </w:t>
      </w:r>
      <w:sdt>
        <w:sdtPr>
          <w:rPr>
            <w:rStyle w:val="Estilo5"/>
          </w:rPr>
          <w:alias w:val="Name of the organisation's representative"/>
          <w:tag w:val="Name of the organisation's representative"/>
          <w:id w:val="1327419"/>
          <w:lock w:val="sdtLocked"/>
          <w:placeholder>
            <w:docPart w:val="125EFD211777409A92955912A895E4AE"/>
          </w:placeholder>
          <w:showingPlcHdr/>
          <w:text/>
        </w:sdtPr>
        <w:sdtEndPr>
          <w:rPr>
            <w:rStyle w:val="Fuentedeprrafopredeter"/>
            <w:rFonts w:ascii="Roboto Slab Light" w:hAnsi="Roboto Slab Light" w:cs="Roboto Slab Light"/>
            <w:b w:val="0"/>
            <w:lang w:val="en-GB"/>
          </w:rPr>
        </w:sdtEndPr>
        <w:sdtContent>
          <w:r w:rsidRPr="0006789A">
            <w:rPr>
              <w:rStyle w:val="Textodelmarcadordeposicin"/>
              <w:lang w:val="en-GB"/>
            </w:rPr>
            <w:t>Haga clic o pulse aquí para escribir texto.</w:t>
          </w:r>
        </w:sdtContent>
      </w:sdt>
      <w:r>
        <w:rPr>
          <w:rFonts w:ascii="Roboto Slab Light" w:hAnsi="Roboto Slab Light" w:cs="Roboto Slab Light"/>
          <w:lang w:val="en-GB"/>
        </w:rPr>
        <w:t xml:space="preserve">, in my quality of </w:t>
      </w:r>
      <w:sdt>
        <w:sdtPr>
          <w:rPr>
            <w:rStyle w:val="Estilo6"/>
          </w:rPr>
          <w:alias w:val="Position of the organisation's representative"/>
          <w:tag w:val="Position of the organisation's representative"/>
          <w:id w:val="-894969262"/>
          <w:lock w:val="sdtLocked"/>
          <w:placeholder>
            <w:docPart w:val="6C4A9CF1DAF94800B05DA0B886D292DD"/>
          </w:placeholder>
          <w:showingPlcHdr/>
          <w:text/>
        </w:sdtPr>
        <w:sdtEndPr>
          <w:rPr>
            <w:rStyle w:val="Fuentedeprrafopredeter"/>
            <w:rFonts w:ascii="Roboto Slab Light" w:hAnsi="Roboto Slab Light" w:cs="Roboto Slab Light"/>
            <w:b w:val="0"/>
            <w:lang w:val="en-GB"/>
          </w:rPr>
        </w:sdtEndPr>
        <w:sdtContent>
          <w:r w:rsidRPr="0006789A">
            <w:rPr>
              <w:rStyle w:val="Textodelmarcadordeposicin"/>
              <w:lang w:val="en-GB"/>
            </w:rPr>
            <w:t>Haga clic o pulse aquí para escribir texto.</w:t>
          </w:r>
        </w:sdtContent>
      </w:sdt>
      <w:r w:rsidRPr="0006789A">
        <w:rPr>
          <w:rFonts w:ascii="Roboto Slab Light" w:hAnsi="Roboto Slab Light" w:cs="Roboto Slab Light"/>
          <w:lang w:val="en-GB"/>
        </w:rPr>
        <w:t xml:space="preserve">, commit to set up all necessary provisions to participate as organisation </w:t>
      </w:r>
      <w:r w:rsidR="007D2341">
        <w:rPr>
          <w:rFonts w:ascii="Roboto Slab Light" w:hAnsi="Roboto Slab Light" w:cs="Roboto Slab Light"/>
          <w:lang w:val="en-GB"/>
        </w:rPr>
        <w:t>hosting secondments</w:t>
      </w:r>
      <w:r w:rsidR="007D2341" w:rsidRPr="0006789A">
        <w:rPr>
          <w:rFonts w:ascii="Roboto Slab Light" w:hAnsi="Roboto Slab Light" w:cs="Roboto Slab Light"/>
          <w:lang w:val="en-GB"/>
        </w:rPr>
        <w:t xml:space="preserve"> </w:t>
      </w:r>
      <w:r w:rsidRPr="0006789A">
        <w:rPr>
          <w:rFonts w:ascii="Roboto Slab Light" w:hAnsi="Roboto Slab Light" w:cs="Roboto Slab Light"/>
          <w:lang w:val="en-GB"/>
        </w:rPr>
        <w:t>in the pro</w:t>
      </w:r>
      <w:r>
        <w:rPr>
          <w:rFonts w:ascii="Roboto Slab Light" w:hAnsi="Roboto Slab Light" w:cs="Roboto Slab Light"/>
          <w:lang w:val="en-GB"/>
        </w:rPr>
        <w:t>ject entitled</w:t>
      </w:r>
      <w:r w:rsidR="00BD0AD2">
        <w:rPr>
          <w:rFonts w:ascii="Roboto Slab Light" w:hAnsi="Roboto Slab Light" w:cs="Roboto Slab Light"/>
          <w:lang w:val="en-GB"/>
        </w:rPr>
        <w:t xml:space="preserve"> “</w:t>
      </w:r>
      <w:sdt>
        <w:sdtPr>
          <w:rPr>
            <w:rStyle w:val="Estilo7"/>
          </w:rPr>
          <w:alias w:val="Title of the project"/>
          <w:tag w:val="Title of the project"/>
          <w:id w:val="6794978"/>
          <w:lock w:val="sdtLocked"/>
          <w:placeholder>
            <w:docPart w:val="D5E30A55FD36458F86555261BC9D7BFC"/>
          </w:placeholder>
          <w:showingPlcHdr/>
          <w:text/>
        </w:sdtPr>
        <w:sdtEndPr>
          <w:rPr>
            <w:rStyle w:val="Fuentedeprrafopredeter"/>
            <w:rFonts w:ascii="Roboto Slab Light" w:hAnsi="Roboto Slab Light" w:cs="Roboto Slab Light"/>
            <w:b w:val="0"/>
            <w:i w:val="0"/>
            <w:lang w:val="en-GB"/>
          </w:rPr>
        </w:sdtEndPr>
        <w:sdtContent>
          <w:r w:rsidRPr="0006789A">
            <w:rPr>
              <w:rStyle w:val="Textodelmarcadordeposicin"/>
              <w:lang w:val="en-GB"/>
            </w:rPr>
            <w:t>Haga clic o pulse aquí para escribir texto</w:t>
          </w:r>
          <w:proofErr w:type="gramStart"/>
          <w:r w:rsidRPr="0006789A">
            <w:rPr>
              <w:rStyle w:val="Textodelmarcadordeposicin"/>
              <w:lang w:val="en-GB"/>
            </w:rPr>
            <w:t>.</w:t>
          </w:r>
          <w:proofErr w:type="gramEnd"/>
        </w:sdtContent>
      </w:sdt>
      <w:r w:rsidR="00BD0AD2">
        <w:rPr>
          <w:rFonts w:ascii="Roboto Slab Light" w:hAnsi="Roboto Slab Light" w:cs="Roboto Slab Light"/>
          <w:lang w:val="en-GB"/>
        </w:rPr>
        <w:t>“</w:t>
      </w:r>
      <w:r>
        <w:rPr>
          <w:rFonts w:ascii="Roboto Slab Light" w:hAnsi="Roboto Slab Light" w:cs="Roboto Slab Light"/>
          <w:lang w:val="en-GB"/>
        </w:rPr>
        <w:t xml:space="preserve">, with acronym </w:t>
      </w:r>
      <w:sdt>
        <w:sdtPr>
          <w:rPr>
            <w:rStyle w:val="Estilo8"/>
          </w:rPr>
          <w:alias w:val="Acronym of the project"/>
          <w:tag w:val="Acronym of the project"/>
          <w:id w:val="2060744858"/>
          <w:placeholder>
            <w:docPart w:val="D814D966790B4D4AB33F90FC04FFDF08"/>
          </w:placeholder>
          <w:showingPlcHdr/>
          <w:text/>
        </w:sdtPr>
        <w:sdtEndPr>
          <w:rPr>
            <w:rStyle w:val="Fuentedeprrafopredeter"/>
            <w:rFonts w:ascii="Roboto Slab Light" w:hAnsi="Roboto Slab Light" w:cs="Roboto Slab Light"/>
            <w:b w:val="0"/>
            <w:caps w:val="0"/>
            <w:lang w:val="en-GB"/>
          </w:rPr>
        </w:sdtEndPr>
        <w:sdtContent>
          <w:r w:rsidRPr="0006789A">
            <w:rPr>
              <w:rStyle w:val="Textodelmarcadordeposicin"/>
              <w:lang w:val="en-GB"/>
            </w:rPr>
            <w:t>Haga clic o pulse aquí para escribir texto.</w:t>
          </w:r>
        </w:sdtContent>
      </w:sdt>
      <w:r>
        <w:rPr>
          <w:rFonts w:ascii="Roboto Slab Light" w:hAnsi="Roboto Slab Light" w:cs="Roboto Slab Light"/>
          <w:lang w:val="en-GB"/>
        </w:rPr>
        <w:t xml:space="preserve">, </w:t>
      </w:r>
      <w:r w:rsidRPr="0006789A">
        <w:rPr>
          <w:rFonts w:ascii="Roboto Slab Light" w:hAnsi="Roboto Slab Light" w:cs="Roboto Slab Light"/>
          <w:lang w:val="en-GB"/>
        </w:rPr>
        <w:t xml:space="preserve">submitted within the </w:t>
      </w:r>
      <w:r w:rsidR="00013E8B">
        <w:rPr>
          <w:rFonts w:ascii="Roboto Slab Light" w:hAnsi="Roboto Slab Light" w:cs="Roboto Slab Light"/>
          <w:lang w:val="en-GB"/>
        </w:rPr>
        <w:t xml:space="preserve">second </w:t>
      </w:r>
      <w:r>
        <w:rPr>
          <w:rFonts w:ascii="Roboto Slab Light" w:hAnsi="Roboto Slab Light" w:cs="Roboto Slab Light"/>
          <w:lang w:val="en-GB"/>
        </w:rPr>
        <w:t>call of the UNA4CAREER programme,</w:t>
      </w:r>
      <w:r w:rsidRPr="0006789A">
        <w:rPr>
          <w:rFonts w:ascii="Roboto Slab Light" w:hAnsi="Roboto Slab Light" w:cs="Roboto Slab Light"/>
          <w:lang w:val="en-GB"/>
        </w:rPr>
        <w:t xml:space="preserve"> should the pro</w:t>
      </w:r>
      <w:r>
        <w:rPr>
          <w:rFonts w:ascii="Roboto Slab Light" w:hAnsi="Roboto Slab Light" w:cs="Roboto Slab Light"/>
          <w:lang w:val="en-GB"/>
        </w:rPr>
        <w:t>ject</w:t>
      </w:r>
      <w:r w:rsidRPr="0006789A">
        <w:rPr>
          <w:rFonts w:ascii="Roboto Slab Light" w:hAnsi="Roboto Slab Light" w:cs="Roboto Slab Light"/>
          <w:lang w:val="en-GB"/>
        </w:rPr>
        <w:t xml:space="preserve"> be funded. </w:t>
      </w:r>
    </w:p>
    <w:p w:rsidR="0006789A" w:rsidRPr="00BD0AD2" w:rsidRDefault="0006789A" w:rsidP="0006789A">
      <w:pPr>
        <w:jc w:val="both"/>
        <w:rPr>
          <w:rFonts w:ascii="Roboto Slab Light" w:hAnsi="Roboto Slab Light" w:cs="Roboto Slab Light"/>
        </w:rPr>
      </w:pPr>
      <w:r w:rsidRPr="0006789A">
        <w:rPr>
          <w:rFonts w:ascii="Roboto Slab Light" w:hAnsi="Roboto Slab Light" w:cs="Roboto Slab Light"/>
          <w:lang w:val="en-GB"/>
        </w:rPr>
        <w:t>On behalf of</w:t>
      </w:r>
      <w:r>
        <w:rPr>
          <w:rFonts w:ascii="Roboto Slab Light" w:hAnsi="Roboto Slab Light" w:cs="Roboto Slab Light"/>
          <w:lang w:val="en-GB"/>
        </w:rPr>
        <w:t xml:space="preserve"> </w:t>
      </w:r>
      <w:sdt>
        <w:sdtPr>
          <w:rPr>
            <w:rStyle w:val="Estilo9"/>
          </w:rPr>
          <w:alias w:val="Name of the organisation"/>
          <w:tag w:val="Name of the organisation"/>
          <w:id w:val="1791549709"/>
          <w:lock w:val="sdtLocked"/>
          <w:placeholder>
            <w:docPart w:val="16237A3CD7D64540B18D53A0952C9FF9"/>
          </w:placeholder>
          <w:showingPlcHdr/>
          <w:text/>
        </w:sdtPr>
        <w:sdtEndPr>
          <w:rPr>
            <w:rStyle w:val="Fuentedeprrafopredeter"/>
            <w:rFonts w:ascii="Roboto Slab Light" w:hAnsi="Roboto Slab Light" w:cs="Roboto Slab Light"/>
            <w:b w:val="0"/>
            <w:lang w:val="en-GB"/>
          </w:rPr>
        </w:sdtEndPr>
        <w:sdtContent>
          <w:r w:rsidRPr="0006789A">
            <w:rPr>
              <w:rStyle w:val="Textodelmarcadordeposicin"/>
              <w:lang w:val="en-GB"/>
            </w:rPr>
            <w:t xml:space="preserve">Haga clic o pulse aquí para escribir </w:t>
          </w:r>
          <w:proofErr w:type="gramStart"/>
          <w:r w:rsidRPr="0006789A">
            <w:rPr>
              <w:rStyle w:val="Textodelmarcadordeposicin"/>
              <w:lang w:val="en-GB"/>
            </w:rPr>
            <w:t>texto.</w:t>
          </w:r>
        </w:sdtContent>
      </w:sdt>
      <w:r w:rsidRPr="0006789A">
        <w:rPr>
          <w:rFonts w:ascii="Roboto Slab Light" w:hAnsi="Roboto Slab Light" w:cs="Roboto Slab Light"/>
          <w:lang w:val="en-GB"/>
        </w:rPr>
        <w:t>,</w:t>
      </w:r>
      <w:proofErr w:type="gramEnd"/>
      <w:r w:rsidRPr="0006789A">
        <w:rPr>
          <w:rFonts w:ascii="Roboto Slab Light" w:hAnsi="Roboto Slab Light" w:cs="Roboto Slab Light"/>
          <w:lang w:val="en-GB"/>
        </w:rPr>
        <w:t xml:space="preserve"> I also confirm that we will participate and contribute to the research, innovation and training activities as planned in this project. </w:t>
      </w:r>
      <w:r w:rsidRPr="00BD0AD2">
        <w:rPr>
          <w:rFonts w:ascii="Roboto Slab Light" w:hAnsi="Roboto Slab Light" w:cs="Roboto Slab Light"/>
        </w:rPr>
        <w:t xml:space="preserve">In particular, </w:t>
      </w:r>
      <w:sdt>
        <w:sdtPr>
          <w:rPr>
            <w:rStyle w:val="Estilo10"/>
          </w:rPr>
          <w:alias w:val="Name of the organisation"/>
          <w:tag w:val="Name of the organisation"/>
          <w:id w:val="-1795740975"/>
          <w:lock w:val="sdtLocked"/>
          <w:placeholder>
            <w:docPart w:val="EFE138265A7A475F964888E130ED7985"/>
          </w:placeholder>
          <w:showingPlcHdr/>
          <w:text/>
        </w:sdtPr>
        <w:sdtEndPr>
          <w:rPr>
            <w:rStyle w:val="Fuentedeprrafopredeter"/>
            <w:rFonts w:ascii="Roboto Slab Light" w:hAnsi="Roboto Slab Light" w:cs="Roboto Slab Light"/>
            <w:b w:val="0"/>
            <w:lang w:val="en-GB"/>
          </w:rPr>
        </w:sdtEndPr>
        <w:sdtContent>
          <w:r w:rsidR="00BD0AD2" w:rsidRPr="00467BF4">
            <w:rPr>
              <w:rStyle w:val="Textodelmarcadordeposicin"/>
            </w:rPr>
            <w:t>Haga clic o pulse aquí para escribir texto.</w:t>
          </w:r>
        </w:sdtContent>
      </w:sdt>
      <w:r w:rsidR="00BD0AD2" w:rsidRPr="00BD0AD2">
        <w:rPr>
          <w:rFonts w:ascii="Roboto Slab Light" w:hAnsi="Roboto Slab Light" w:cs="Roboto Slab Light"/>
        </w:rPr>
        <w:t xml:space="preserve"> </w:t>
      </w:r>
      <w:r w:rsidRPr="00BD0AD2">
        <w:rPr>
          <w:rFonts w:ascii="Roboto Slab Light" w:hAnsi="Roboto Slab Light" w:cs="Roboto Slab Light"/>
        </w:rPr>
        <w:t xml:space="preserve">will be involved in </w:t>
      </w:r>
      <w:sdt>
        <w:sdtPr>
          <w:rPr>
            <w:rFonts w:ascii="Roboto Slab Light" w:hAnsi="Roboto Slab Light" w:cs="Roboto Slab Light"/>
            <w:lang w:val="en-GB"/>
          </w:rPr>
          <w:alias w:val="Description of the organisation's contribution to the project"/>
          <w:tag w:val="Description of the organisation's contribution to the project"/>
          <w:id w:val="416058466"/>
          <w:lock w:val="sdtLocked"/>
          <w:placeholder>
            <w:docPart w:val="EE831A1AE4DB4B90942BCA2E49912435"/>
          </w:placeholder>
          <w:showingPlcHdr/>
          <w:text/>
        </w:sdtPr>
        <w:sdtEndPr/>
        <w:sdtContent>
          <w:r w:rsidR="00BD0AD2" w:rsidRPr="00467BF4">
            <w:rPr>
              <w:rStyle w:val="Textodelmarcadordeposicin"/>
            </w:rPr>
            <w:t>Haga clic o pulse aquí para escribir texto.</w:t>
          </w:r>
        </w:sdtContent>
      </w:sdt>
    </w:p>
    <w:p w:rsidR="00AA21EE" w:rsidRPr="00AA21EE" w:rsidRDefault="0006789A" w:rsidP="0006789A">
      <w:pPr>
        <w:jc w:val="both"/>
        <w:rPr>
          <w:rFonts w:ascii="Roboto Slab Light" w:hAnsi="Roboto Slab Light" w:cs="Roboto Slab Light"/>
          <w:lang w:val="en-GB"/>
        </w:rPr>
      </w:pPr>
      <w:r w:rsidRPr="0006789A">
        <w:rPr>
          <w:rFonts w:ascii="Roboto Slab Light" w:hAnsi="Roboto Slab Light" w:cs="Roboto Slab Light"/>
          <w:lang w:val="en-GB"/>
        </w:rPr>
        <w:t>I hereby declare that I am entitled to commit into this process the entity I represent.</w:t>
      </w:r>
    </w:p>
    <w:p w:rsidR="00661725" w:rsidRPr="0080026D" w:rsidRDefault="00661725" w:rsidP="00661725">
      <w:pPr>
        <w:rPr>
          <w:rStyle w:val="Estilo4"/>
          <w:rFonts w:ascii="Roboto Slab Light" w:hAnsi="Roboto Slab Light" w:cs="Roboto Slab Light"/>
          <w:lang w:val="en-GB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661725" w:rsidRPr="00C11AC4" w:rsidTr="008E57C5">
        <w:tc>
          <w:tcPr>
            <w:tcW w:w="4247" w:type="dxa"/>
            <w:tcBorders>
              <w:right w:val="single" w:sz="4" w:space="0" w:color="auto"/>
            </w:tcBorders>
          </w:tcPr>
          <w:p w:rsidR="00661725" w:rsidRPr="00795167" w:rsidRDefault="00661725" w:rsidP="008E57C5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  <w:p w:rsidR="00661725" w:rsidRDefault="00661725" w:rsidP="008E57C5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  <w:p w:rsidR="00661725" w:rsidRPr="00795167" w:rsidRDefault="00661725" w:rsidP="008E57C5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  <w:p w:rsidR="00661725" w:rsidRPr="00795167" w:rsidRDefault="00661725" w:rsidP="008E57C5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  <w:p w:rsidR="00661725" w:rsidRPr="00795167" w:rsidRDefault="00661725" w:rsidP="008E57C5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</w:tc>
        <w:tc>
          <w:tcPr>
            <w:tcW w:w="4247" w:type="dxa"/>
            <w:tcBorders>
              <w:left w:val="single" w:sz="4" w:space="0" w:color="auto"/>
            </w:tcBorders>
          </w:tcPr>
          <w:p w:rsidR="00661725" w:rsidRPr="00795167" w:rsidRDefault="00661725" w:rsidP="008E57C5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</w:tc>
      </w:tr>
      <w:tr w:rsidR="00661725" w:rsidRPr="00C11AC4" w:rsidTr="008E57C5">
        <w:tc>
          <w:tcPr>
            <w:tcW w:w="4247" w:type="dxa"/>
            <w:tcBorders>
              <w:right w:val="single" w:sz="4" w:space="0" w:color="auto"/>
            </w:tcBorders>
          </w:tcPr>
          <w:p w:rsidR="00661725" w:rsidRDefault="00661725" w:rsidP="008E57C5">
            <w:pPr>
              <w:tabs>
                <w:tab w:val="clear" w:pos="4847"/>
              </w:tabs>
              <w:jc w:val="center"/>
              <w:rPr>
                <w:rFonts w:ascii="Roboto Slab Light" w:eastAsia="Calibri" w:hAnsi="Roboto Slab Light" w:cs="Roboto Slab Light"/>
                <w:lang w:val="en-GB"/>
              </w:rPr>
            </w:pPr>
            <w:r w:rsidRPr="00795167">
              <w:rPr>
                <w:rFonts w:ascii="Roboto Slab Light" w:eastAsia="Calibri" w:hAnsi="Roboto Slab Light" w:cs="Roboto Slab Light"/>
                <w:lang w:val="en-GB"/>
              </w:rPr>
              <w:t>Signed</w:t>
            </w:r>
            <w:r w:rsidR="00D33D16">
              <w:rPr>
                <w:rFonts w:ascii="Roboto Slab Light" w:eastAsia="Calibri" w:hAnsi="Roboto Slab Light" w:cs="Roboto Slab Light"/>
                <w:lang w:val="en-GB"/>
              </w:rPr>
              <w:t xml:space="preserve"> (and stamp</w:t>
            </w:r>
            <w:r w:rsidR="002510BC">
              <w:rPr>
                <w:rFonts w:ascii="Roboto Slab Light" w:eastAsia="Calibri" w:hAnsi="Roboto Slab Light" w:cs="Roboto Slab Light"/>
                <w:lang w:val="en-GB"/>
              </w:rPr>
              <w:t>ed</w:t>
            </w:r>
            <w:r w:rsidR="00D33D16">
              <w:rPr>
                <w:rFonts w:ascii="Roboto Slab Light" w:eastAsia="Calibri" w:hAnsi="Roboto Slab Light" w:cs="Roboto Slab Light"/>
                <w:lang w:val="en-GB"/>
              </w:rPr>
              <w:t xml:space="preserve"> if applicable)</w:t>
            </w:r>
          </w:p>
          <w:p w:rsidR="00661725" w:rsidRPr="00795167" w:rsidRDefault="00661725" w:rsidP="00865829">
            <w:pPr>
              <w:tabs>
                <w:tab w:val="clear" w:pos="4847"/>
              </w:tabs>
              <w:jc w:val="center"/>
              <w:rPr>
                <w:rFonts w:ascii="Roboto Slab Light" w:eastAsia="Calibri" w:hAnsi="Roboto Slab Light" w:cs="Roboto Slab Light"/>
                <w:lang w:val="en-GB"/>
              </w:rPr>
            </w:pPr>
            <w:r>
              <w:rPr>
                <w:rFonts w:ascii="Roboto Slab Light" w:eastAsia="Calibri" w:hAnsi="Roboto Slab Light" w:cs="Roboto Slab Light"/>
                <w:lang w:val="en-GB"/>
              </w:rPr>
              <w:t>The representative of the host organisation</w:t>
            </w:r>
          </w:p>
        </w:tc>
        <w:tc>
          <w:tcPr>
            <w:tcW w:w="4247" w:type="dxa"/>
            <w:tcBorders>
              <w:left w:val="single" w:sz="4" w:space="0" w:color="auto"/>
            </w:tcBorders>
          </w:tcPr>
          <w:p w:rsidR="00661725" w:rsidRDefault="00661725" w:rsidP="008E57C5">
            <w:pPr>
              <w:tabs>
                <w:tab w:val="clear" w:pos="4847"/>
              </w:tabs>
              <w:jc w:val="center"/>
              <w:rPr>
                <w:rFonts w:ascii="Roboto Slab Light" w:eastAsia="Calibri" w:hAnsi="Roboto Slab Light" w:cs="Roboto Slab Light"/>
                <w:lang w:val="en-GB"/>
              </w:rPr>
            </w:pPr>
            <w:r w:rsidRPr="00795167">
              <w:rPr>
                <w:rFonts w:ascii="Roboto Slab Light" w:eastAsia="Calibri" w:hAnsi="Roboto Slab Light" w:cs="Roboto Slab Light"/>
                <w:lang w:val="en-GB"/>
              </w:rPr>
              <w:t>Approved</w:t>
            </w:r>
          </w:p>
          <w:p w:rsidR="00661725" w:rsidRPr="00795167" w:rsidRDefault="00661725" w:rsidP="00865829">
            <w:pPr>
              <w:tabs>
                <w:tab w:val="clear" w:pos="4847"/>
              </w:tabs>
              <w:jc w:val="center"/>
              <w:rPr>
                <w:rFonts w:ascii="Roboto Slab Light" w:eastAsia="Calibri" w:hAnsi="Roboto Slab Light" w:cs="Roboto Slab Light"/>
                <w:lang w:val="en-GB"/>
              </w:rPr>
            </w:pPr>
            <w:r>
              <w:rPr>
                <w:rFonts w:ascii="Roboto Slab Light" w:eastAsia="Calibri" w:hAnsi="Roboto Slab Light" w:cs="Roboto Slab Light"/>
                <w:lang w:val="en-GB"/>
              </w:rPr>
              <w:t xml:space="preserve">The technical responsible of the project at the host organisation </w:t>
            </w:r>
          </w:p>
        </w:tc>
      </w:tr>
      <w:tr w:rsidR="00661725" w:rsidRPr="00795167" w:rsidTr="008E57C5">
        <w:sdt>
          <w:sdtPr>
            <w:rPr>
              <w:rStyle w:val="Estilo13"/>
            </w:rPr>
            <w:alias w:val="Name of the organisation's representative"/>
            <w:tag w:val="Name of the organisation's representative"/>
            <w:id w:val="-1614276332"/>
            <w:lock w:val="sdtLocked"/>
            <w:placeholder>
              <w:docPart w:val="071AC9F08675440CB7EE5C7E7A4C7CAF"/>
            </w:placeholder>
            <w:showingPlcHdr/>
            <w:text/>
          </w:sdtPr>
          <w:sdtEndPr>
            <w:rPr>
              <w:rStyle w:val="Fuentedeprrafopredeter"/>
              <w:rFonts w:ascii="Roboto Slab Light" w:eastAsia="Calibri" w:hAnsi="Roboto Slab Light" w:cs="Roboto Slab Light"/>
              <w:b w:val="0"/>
            </w:rPr>
          </w:sdtEndPr>
          <w:sdtContent>
            <w:tc>
              <w:tcPr>
                <w:tcW w:w="4247" w:type="dxa"/>
                <w:tcBorders>
                  <w:right w:val="single" w:sz="4" w:space="0" w:color="auto"/>
                </w:tcBorders>
              </w:tcPr>
              <w:p w:rsidR="00661725" w:rsidRPr="00795167" w:rsidRDefault="00661725" w:rsidP="008E57C5">
                <w:pPr>
                  <w:tabs>
                    <w:tab w:val="clear" w:pos="4847"/>
                  </w:tabs>
                  <w:jc w:val="center"/>
                  <w:rPr>
                    <w:rFonts w:ascii="Roboto Slab Light" w:eastAsia="Calibri" w:hAnsi="Roboto Slab Light" w:cs="Roboto Slab Light"/>
                  </w:rPr>
                </w:pPr>
                <w:r w:rsidRPr="00467BF4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Style w:val="Estilo14"/>
            </w:rPr>
            <w:alias w:val="Name of the technical responsible"/>
            <w:tag w:val="Name of the technical responsible"/>
            <w:id w:val="-1057782368"/>
            <w:lock w:val="sdtLocked"/>
            <w:placeholder>
              <w:docPart w:val="61ACB305758047928FB0812FD6358D7C"/>
            </w:placeholder>
            <w:showingPlcHdr/>
            <w:text/>
          </w:sdtPr>
          <w:sdtEndPr>
            <w:rPr>
              <w:rStyle w:val="Fuentedeprrafopredeter"/>
              <w:rFonts w:ascii="Roboto Slab Light" w:eastAsia="Calibri" w:hAnsi="Roboto Slab Light" w:cs="Roboto Slab Light"/>
              <w:b w:val="0"/>
            </w:rPr>
          </w:sdtEndPr>
          <w:sdtContent>
            <w:tc>
              <w:tcPr>
                <w:tcW w:w="4247" w:type="dxa"/>
                <w:tcBorders>
                  <w:left w:val="single" w:sz="4" w:space="0" w:color="auto"/>
                </w:tcBorders>
              </w:tcPr>
              <w:p w:rsidR="00661725" w:rsidRPr="00795167" w:rsidRDefault="00661725" w:rsidP="008E57C5">
                <w:pPr>
                  <w:tabs>
                    <w:tab w:val="clear" w:pos="4847"/>
                  </w:tabs>
                  <w:jc w:val="center"/>
                  <w:rPr>
                    <w:rFonts w:ascii="Roboto Slab Light" w:eastAsia="Calibri" w:hAnsi="Roboto Slab Light" w:cs="Roboto Slab Light"/>
                  </w:rPr>
                </w:pPr>
                <w:r w:rsidRPr="00795167">
                  <w:rPr>
                    <w:rStyle w:val="Textodelmarcadordeposicin"/>
                    <w:rFonts w:ascii="Roboto Slab Light" w:hAnsi="Roboto Slab Light" w:cs="Roboto Slab Light"/>
                  </w:rPr>
                  <w:t>Haga clic o pulse aquí para escribir texto.</w:t>
                </w:r>
              </w:p>
            </w:tc>
          </w:sdtContent>
        </w:sdt>
      </w:tr>
    </w:tbl>
    <w:p w:rsidR="00661725" w:rsidRPr="00BD1DB3" w:rsidRDefault="00661725" w:rsidP="00661725">
      <w:pPr>
        <w:rPr>
          <w:rFonts w:ascii="Roboto Slab Light" w:hAnsi="Roboto Slab Light" w:cs="Roboto Slab Light"/>
        </w:rPr>
      </w:pPr>
    </w:p>
    <w:sectPr w:rsidR="00661725" w:rsidRPr="00BD1DB3" w:rsidSect="007459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1701" w:bottom="1417" w:left="1701" w:header="25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E6F" w:rsidRDefault="00C15E6F" w:rsidP="00AC5B8F">
      <w:r>
        <w:separator/>
      </w:r>
    </w:p>
  </w:endnote>
  <w:endnote w:type="continuationSeparator" w:id="0">
    <w:p w:rsidR="00C15E6F" w:rsidRDefault="00C15E6F" w:rsidP="00AC5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2A5A406-D202-48EC-AFFD-BAFD55A8447E}"/>
    <w:embedBold r:id="rId2" w:fontKey="{527F4F74-0E8B-49DE-98F2-8A48D5C47EDF}"/>
    <w:embedBoldItalic r:id="rId3" w:fontKey="{585358D0-E7FF-4CBB-AB7F-92C4BEFE6747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 Slab">
    <w:panose1 w:val="00000000000000000000"/>
    <w:charset w:val="00"/>
    <w:family w:val="auto"/>
    <w:pitch w:val="variable"/>
    <w:sig w:usb0="200006FF" w:usb1="8000405F" w:usb2="00000022" w:usb3="00000000" w:csb0="0000019F" w:csb1="00000000"/>
    <w:embedRegular r:id="rId4" w:fontKey="{92684980-37FC-4060-9653-5485C701AB2D}"/>
    <w:embedBold r:id="rId5" w:fontKey="{BA0ED84C-2DF9-4A52-9FE2-E78997EF8BDE}"/>
    <w:embedBoldItalic r:id="rId6" w:fontKey="{1EA59230-829A-49D9-8DE8-93FB43724DB3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Bold r:id="rId7" w:fontKey="{6B104A9B-9D80-4C85-916D-72B26B6499A5}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8" w:fontKey="{E662D7F0-05D6-4782-8270-173B7B8664F6}"/>
    <w:embedItalic r:id="rId9" w:fontKey="{CA81CC39-3E68-48A7-B512-8206EEBFDA2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0" w:fontKey="{FFB82584-1466-4F76-917F-7A873D3B66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C68CB25C-D314-403D-997C-B7BE9BBCC9AA}"/>
  </w:font>
  <w:font w:name="Roboto Slab Light">
    <w:altName w:val="Sylfaen"/>
    <w:panose1 w:val="00000000000000000000"/>
    <w:charset w:val="00"/>
    <w:family w:val="auto"/>
    <w:pitch w:val="variable"/>
    <w:sig w:usb0="200006FF" w:usb1="8000405F" w:usb2="00000022" w:usb3="00000000" w:csb0="0000019F" w:csb1="00000000"/>
    <w:embedRegular r:id="rId12" w:fontKey="{E46C6FAB-0759-4FA4-B8B4-B30F7C87CD38}"/>
    <w:embedBold r:id="rId13" w:fontKey="{B90DDC3A-0927-431A-907F-D127005CA2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D9B" w:rsidRDefault="00D65D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FFFFFF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6925"/>
    </w:tblGrid>
    <w:tr w:rsidR="0080026D" w:rsidRPr="00C11AC4" w:rsidTr="00AE5F87">
      <w:trPr>
        <w:trHeight w:val="202"/>
      </w:trPr>
      <w:tc>
        <w:tcPr>
          <w:tcW w:w="5000" w:type="pct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80026D" w:rsidRPr="00FE01FA" w:rsidRDefault="0080026D" w:rsidP="0080026D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color w:val="222222"/>
              <w:sz w:val="18"/>
              <w:szCs w:val="18"/>
              <w:lang w:val="en-GB" w:eastAsia="es-ES"/>
            </w:rPr>
            <w:t xml:space="preserve">Basic information on data protection management: Research    </w:t>
          </w:r>
        </w:p>
      </w:tc>
    </w:tr>
    <w:tr w:rsidR="0080026D" w:rsidRPr="00FE01FA" w:rsidTr="00AE5F87">
      <w:trPr>
        <w:trHeight w:val="405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80026D" w:rsidRPr="00FE01FA" w:rsidRDefault="0080026D" w:rsidP="0080026D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Person in charge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80026D" w:rsidRPr="009D1EE4" w:rsidRDefault="0080026D" w:rsidP="0080026D">
          <w:pPr>
            <w:tabs>
              <w:tab w:val="clear" w:pos="4847"/>
            </w:tabs>
            <w:spacing w:after="0" w:line="240" w:lineRule="auto"/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Vice-rectorate for Research and Transfer</w:t>
          </w:r>
        </w:p>
        <w:p w:rsidR="0080026D" w:rsidRPr="00FE01FA" w:rsidRDefault="00C11AC4" w:rsidP="0080026D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hyperlink r:id="rId1" w:tgtFrame="_blank" w:history="1">
            <w:r w:rsidR="0080026D" w:rsidRPr="009D1EE4">
              <w:rPr>
                <w:rFonts w:ascii="Calibri" w:eastAsia="Times New Roman" w:hAnsi="Calibri" w:cs="Times New Roman"/>
                <w:color w:val="1155CC"/>
                <w:sz w:val="18"/>
                <w:szCs w:val="18"/>
                <w:u w:val="single"/>
                <w:lang w:val="en-GB" w:eastAsia="es-ES"/>
              </w:rPr>
              <w:t>+info</w:t>
            </w:r>
          </w:hyperlink>
          <w:r w:rsidR="0080026D" w:rsidRPr="00FE01FA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              </w:t>
          </w:r>
        </w:p>
      </w:tc>
    </w:tr>
    <w:tr w:rsidR="0080026D" w:rsidRPr="00C11AC4" w:rsidTr="00AE5F87">
      <w:trPr>
        <w:trHeight w:val="202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80026D" w:rsidRPr="00FE01FA" w:rsidRDefault="0080026D" w:rsidP="0080026D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Finality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80026D" w:rsidRPr="00FE01FA" w:rsidRDefault="0080026D" w:rsidP="0080026D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Grants and actions for the development of scientific research</w:t>
          </w:r>
          <w:r w:rsidRPr="009D1EE4">
            <w:rPr>
              <w:rFonts w:ascii="Times New Roman" w:eastAsia="Times New Roman" w:hAnsi="Times New Roman" w:cs="Times New Roman"/>
              <w:sz w:val="18"/>
              <w:szCs w:val="18"/>
              <w:lang w:val="en-GB" w:eastAsia="es-ES"/>
            </w:rPr>
            <w:t xml:space="preserve">  </w:t>
          </w:r>
          <w:hyperlink r:id="rId2" w:tgtFrame="_blank" w:history="1">
            <w:r w:rsidRPr="009D1EE4">
              <w:rPr>
                <w:rFonts w:ascii="Calibri" w:eastAsia="Times New Roman" w:hAnsi="Calibri" w:cs="Times New Roman"/>
                <w:color w:val="1155CC"/>
                <w:sz w:val="18"/>
                <w:szCs w:val="18"/>
                <w:u w:val="single"/>
                <w:lang w:val="en-GB" w:eastAsia="es-ES"/>
              </w:rPr>
              <w:t>+info</w:t>
            </w:r>
          </w:hyperlink>
        </w:p>
      </w:tc>
    </w:tr>
    <w:tr w:rsidR="0080026D" w:rsidRPr="00C11AC4" w:rsidTr="00AE5F87">
      <w:trPr>
        <w:trHeight w:val="191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80026D" w:rsidRPr="00FE01FA" w:rsidRDefault="0080026D" w:rsidP="0080026D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Legitimation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80026D" w:rsidRPr="00FE01FA" w:rsidRDefault="0080026D" w:rsidP="0080026D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Fulfilment of a legal obligation; Mission in the public interest </w:t>
          </w:r>
          <w:hyperlink r:id="rId3" w:tgtFrame="_blank" w:history="1">
            <w:r w:rsidRPr="009D1EE4">
              <w:rPr>
                <w:rFonts w:ascii="Calibri" w:eastAsia="Times New Roman" w:hAnsi="Calibri" w:cs="Times New Roman"/>
                <w:color w:val="1155CC"/>
                <w:sz w:val="18"/>
                <w:szCs w:val="18"/>
                <w:u w:val="single"/>
                <w:lang w:val="en-GB" w:eastAsia="es-ES"/>
              </w:rPr>
              <w:t>+info</w:t>
            </w:r>
          </w:hyperlink>
        </w:p>
      </w:tc>
    </w:tr>
    <w:tr w:rsidR="0080026D" w:rsidRPr="00FE01FA" w:rsidTr="00AE5F87">
      <w:trPr>
        <w:trHeight w:val="202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80026D" w:rsidRPr="00FE01FA" w:rsidRDefault="0080026D" w:rsidP="0080026D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Addressees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80026D" w:rsidRPr="00FE01FA" w:rsidRDefault="0080026D" w:rsidP="0080026D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eastAsia="es-ES"/>
            </w:rPr>
          </w:pPr>
          <w:r w:rsidRPr="009D1EE4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Assignments are planned </w:t>
          </w:r>
          <w:hyperlink r:id="rId4" w:tgtFrame="_blank" w:history="1">
            <w:r w:rsidRPr="009D1EE4">
              <w:rPr>
                <w:rFonts w:ascii="Calibri" w:eastAsia="Times New Roman" w:hAnsi="Calibri" w:cs="Times New Roman"/>
                <w:color w:val="1155CC"/>
                <w:sz w:val="18"/>
                <w:szCs w:val="18"/>
                <w:u w:val="single"/>
                <w:lang w:eastAsia="es-ES"/>
              </w:rPr>
              <w:t>+info</w:t>
            </w:r>
          </w:hyperlink>
        </w:p>
      </w:tc>
    </w:tr>
    <w:tr w:rsidR="0080026D" w:rsidRPr="00C11AC4" w:rsidTr="00AE5F87">
      <w:trPr>
        <w:trHeight w:val="405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80026D" w:rsidRPr="00FE01FA" w:rsidRDefault="0080026D" w:rsidP="0080026D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Rights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80026D" w:rsidRPr="00FE01FA" w:rsidRDefault="0080026D" w:rsidP="0080026D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Access and rectify the data, as well as other rights, explained in the additional information </w:t>
          </w:r>
          <w:hyperlink r:id="rId5" w:tgtFrame="_blank" w:history="1">
            <w:r w:rsidRPr="009D1EE4">
              <w:rPr>
                <w:rFonts w:ascii="Calibri" w:eastAsia="Times New Roman" w:hAnsi="Calibri" w:cs="Times New Roman"/>
                <w:color w:val="1155CC"/>
                <w:sz w:val="18"/>
                <w:szCs w:val="18"/>
                <w:u w:val="single"/>
                <w:lang w:val="en-GB" w:eastAsia="es-ES"/>
              </w:rPr>
              <w:t>+info</w:t>
            </w:r>
          </w:hyperlink>
        </w:p>
      </w:tc>
    </w:tr>
    <w:tr w:rsidR="0080026D" w:rsidRPr="00C11AC4" w:rsidTr="00AE5F87">
      <w:trPr>
        <w:trHeight w:val="64"/>
      </w:trPr>
      <w:tc>
        <w:tcPr>
          <w:tcW w:w="919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80026D" w:rsidRPr="00FE01FA" w:rsidRDefault="0080026D" w:rsidP="0080026D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Additional information</w:t>
          </w:r>
        </w:p>
      </w:tc>
      <w:tc>
        <w:tcPr>
          <w:tcW w:w="4081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80026D" w:rsidRPr="00FE01FA" w:rsidRDefault="0080026D" w:rsidP="0080026D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 w:rsidRPr="009D1EE4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You will find more details on our website:</w:t>
          </w:r>
          <w:r w:rsidRPr="00FE01FA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: </w:t>
          </w:r>
          <w:hyperlink r:id="rId6" w:history="1">
            <w:r w:rsidRPr="009D1EE4"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  <w:lang w:val="en-GB" w:eastAsia="es-ES"/>
              </w:rPr>
              <w:t>Data Protection</w:t>
            </w:r>
          </w:hyperlink>
        </w:p>
        <w:p w:rsidR="0080026D" w:rsidRPr="00FE01FA" w:rsidRDefault="00C11AC4" w:rsidP="0080026D">
          <w:pPr>
            <w:tabs>
              <w:tab w:val="clear" w:pos="4847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hyperlink r:id="rId7" w:tgtFrame="_blank" w:history="1"/>
        </w:p>
      </w:tc>
    </w:tr>
  </w:tbl>
  <w:p w:rsidR="00091100" w:rsidRDefault="00C11AC4" w:rsidP="00AC5B8F">
    <w:pPr>
      <w:pStyle w:val="Piedep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93.6pt;margin-top:789.3pt;width:604.95pt;height:51.1pt;z-index:-251646976;mso-position-horizontal-relative:text;mso-position-vertical-relative:page;mso-width-relative:page;mso-height-relative:page">
          <v:imagedata r:id="rId8" o:title="Cuerpo_Pie_Amarillol"/>
          <w10:wrap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D9B" w:rsidRDefault="00D65D9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E6F" w:rsidRDefault="00C15E6F" w:rsidP="00AC5B8F">
      <w:r>
        <w:separator/>
      </w:r>
    </w:p>
  </w:footnote>
  <w:footnote w:type="continuationSeparator" w:id="0">
    <w:p w:rsidR="00C15E6F" w:rsidRDefault="00C15E6F" w:rsidP="00AC5B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D9B" w:rsidRDefault="00D65D9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100" w:rsidRDefault="00C11AC4" w:rsidP="00AC5B8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93.6pt;margin-top:0;width:604.95pt;height:132.35pt;z-index:-251644928;mso-position-horizontal-relative:text;mso-position-vertical-relative:page;mso-width-relative:page;mso-height-relative:page">
          <v:imagedata r:id="rId1" o:title="Carta_Cabecera_Azul con logo"/>
          <w10:wrap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D9B" w:rsidRDefault="00D65D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oFtDJTLOj5jRjfiHoZl0jQfCc/JIzVQQf5upwLcLWmOVXAgzfk8iC1BIkZkLzoRYcU06VKXwG4tjrO5Yao64qA==" w:salt="sl7cKPHuq7ctBuLPzjxIYg==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1EE"/>
    <w:rsid w:val="00013E8B"/>
    <w:rsid w:val="0006789A"/>
    <w:rsid w:val="00091100"/>
    <w:rsid w:val="001F1C54"/>
    <w:rsid w:val="002510BC"/>
    <w:rsid w:val="0027449A"/>
    <w:rsid w:val="00370FDF"/>
    <w:rsid w:val="00382498"/>
    <w:rsid w:val="0040291D"/>
    <w:rsid w:val="004B2318"/>
    <w:rsid w:val="00556A45"/>
    <w:rsid w:val="00602C98"/>
    <w:rsid w:val="006476AD"/>
    <w:rsid w:val="00661725"/>
    <w:rsid w:val="00745922"/>
    <w:rsid w:val="00766DCD"/>
    <w:rsid w:val="007D2341"/>
    <w:rsid w:val="0080026D"/>
    <w:rsid w:val="00865829"/>
    <w:rsid w:val="00915348"/>
    <w:rsid w:val="009813CA"/>
    <w:rsid w:val="009B2981"/>
    <w:rsid w:val="00AA21EE"/>
    <w:rsid w:val="00AC5B8F"/>
    <w:rsid w:val="00BD0AD2"/>
    <w:rsid w:val="00BD1DB3"/>
    <w:rsid w:val="00C11AC4"/>
    <w:rsid w:val="00C1377B"/>
    <w:rsid w:val="00C15E6F"/>
    <w:rsid w:val="00C700F5"/>
    <w:rsid w:val="00D33D16"/>
    <w:rsid w:val="00D65D9B"/>
    <w:rsid w:val="00D66191"/>
    <w:rsid w:val="00D97CB5"/>
    <w:rsid w:val="00E3333A"/>
    <w:rsid w:val="00F022B0"/>
    <w:rsid w:val="00FF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EB4BA5CB-234D-4D91-AB4B-0911E8302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4C Normal"/>
    <w:qFormat/>
    <w:rsid w:val="00AC5B8F"/>
    <w:pPr>
      <w:tabs>
        <w:tab w:val="left" w:pos="4847"/>
      </w:tabs>
    </w:pPr>
    <w:rPr>
      <w:rFonts w:ascii="Roboto Slab" w:hAnsi="Roboto Slab"/>
    </w:rPr>
  </w:style>
  <w:style w:type="paragraph" w:styleId="Ttulo1">
    <w:name w:val="heading 1"/>
    <w:aliases w:val="U4C Título 1"/>
    <w:basedOn w:val="Normal"/>
    <w:next w:val="Normal"/>
    <w:link w:val="Ttulo1Car"/>
    <w:autoRedefine/>
    <w:uiPriority w:val="9"/>
    <w:qFormat/>
    <w:rsid w:val="009B2981"/>
    <w:pPr>
      <w:keepNext/>
      <w:keepLines/>
      <w:spacing w:before="240" w:after="0"/>
      <w:outlineLvl w:val="0"/>
    </w:pPr>
    <w:rPr>
      <w:rFonts w:ascii="Lato" w:eastAsiaTheme="majorEastAsia" w:hAnsi="Lato" w:cstheme="majorBidi"/>
      <w:b/>
      <w:color w:val="000000" w:themeColor="text1"/>
      <w:sz w:val="36"/>
      <w:szCs w:val="32"/>
    </w:rPr>
  </w:style>
  <w:style w:type="paragraph" w:styleId="Ttulo2">
    <w:name w:val="heading 2"/>
    <w:aliases w:val="U4C Título 2"/>
    <w:basedOn w:val="Normal"/>
    <w:next w:val="Normal"/>
    <w:link w:val="Ttulo2Car"/>
    <w:autoRedefine/>
    <w:uiPriority w:val="9"/>
    <w:unhideWhenUsed/>
    <w:qFormat/>
    <w:rsid w:val="009B2981"/>
    <w:pPr>
      <w:keepNext/>
      <w:keepLines/>
      <w:spacing w:before="40" w:after="0"/>
      <w:outlineLvl w:val="1"/>
    </w:pPr>
    <w:rPr>
      <w:rFonts w:ascii="Lato Light" w:eastAsiaTheme="majorEastAsia" w:hAnsi="Lato Light" w:cstheme="majorBidi"/>
      <w:color w:val="000000" w:themeColor="text1"/>
      <w:sz w:val="28"/>
      <w:szCs w:val="26"/>
    </w:rPr>
  </w:style>
  <w:style w:type="paragraph" w:styleId="Ttulo3">
    <w:name w:val="heading 3"/>
    <w:aliases w:val="U4C Título 3"/>
    <w:basedOn w:val="Normal"/>
    <w:next w:val="Normal"/>
    <w:link w:val="Ttulo3Car"/>
    <w:uiPriority w:val="9"/>
    <w:semiHidden/>
    <w:unhideWhenUsed/>
    <w:qFormat/>
    <w:rsid w:val="009B2981"/>
    <w:pPr>
      <w:keepNext/>
      <w:keepLines/>
      <w:spacing w:before="40" w:after="0"/>
      <w:outlineLvl w:val="2"/>
    </w:pPr>
    <w:rPr>
      <w:rFonts w:ascii="Lato Light" w:eastAsiaTheme="majorEastAsia" w:hAnsi="Lato Light" w:cstheme="majorBidi"/>
      <w:i/>
      <w:color w:val="000000" w:themeColor="text1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100"/>
  </w:style>
  <w:style w:type="paragraph" w:styleId="Piedepgina">
    <w:name w:val="footer"/>
    <w:basedOn w:val="Normal"/>
    <w:link w:val="PiedepginaCar"/>
    <w:uiPriority w:val="99"/>
    <w:unhideWhenUsed/>
    <w:rsid w:val="00091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100"/>
  </w:style>
  <w:style w:type="paragraph" w:styleId="Sinespaciado">
    <w:name w:val="No Spacing"/>
    <w:aliases w:val="U4C Sin espaciado"/>
    <w:autoRedefine/>
    <w:uiPriority w:val="1"/>
    <w:qFormat/>
    <w:rsid w:val="00AC5B8F"/>
    <w:pPr>
      <w:tabs>
        <w:tab w:val="left" w:pos="4847"/>
      </w:tabs>
      <w:spacing w:after="0" w:line="240" w:lineRule="auto"/>
    </w:pPr>
    <w:rPr>
      <w:rFonts w:ascii="Roboto Slab" w:hAnsi="Roboto Slab"/>
    </w:rPr>
  </w:style>
  <w:style w:type="character" w:customStyle="1" w:styleId="Ttulo1Car">
    <w:name w:val="Título 1 Car"/>
    <w:aliases w:val="U4C Título 1 Car"/>
    <w:basedOn w:val="Fuentedeprrafopredeter"/>
    <w:link w:val="Ttulo1"/>
    <w:uiPriority w:val="9"/>
    <w:rsid w:val="009B2981"/>
    <w:rPr>
      <w:rFonts w:ascii="Lato" w:eastAsiaTheme="majorEastAsia" w:hAnsi="Lato" w:cstheme="majorBidi"/>
      <w:b/>
      <w:color w:val="000000" w:themeColor="text1"/>
      <w:sz w:val="36"/>
      <w:szCs w:val="32"/>
    </w:rPr>
  </w:style>
  <w:style w:type="character" w:customStyle="1" w:styleId="Ttulo2Car">
    <w:name w:val="Título 2 Car"/>
    <w:aliases w:val="U4C Título 2 Car"/>
    <w:basedOn w:val="Fuentedeprrafopredeter"/>
    <w:link w:val="Ttulo2"/>
    <w:uiPriority w:val="9"/>
    <w:rsid w:val="009B2981"/>
    <w:rPr>
      <w:rFonts w:ascii="Lato Light" w:eastAsiaTheme="majorEastAsia" w:hAnsi="Lato Light" w:cstheme="majorBidi"/>
      <w:color w:val="000000" w:themeColor="text1"/>
      <w:sz w:val="28"/>
      <w:szCs w:val="26"/>
    </w:rPr>
  </w:style>
  <w:style w:type="paragraph" w:styleId="Subttulo">
    <w:name w:val="Subtitle"/>
    <w:basedOn w:val="Normal"/>
    <w:next w:val="Normal"/>
    <w:link w:val="SubttuloCar"/>
    <w:uiPriority w:val="11"/>
    <w:qFormat/>
    <w:rsid w:val="00AC5B8F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C5B8F"/>
    <w:rPr>
      <w:rFonts w:eastAsiaTheme="minorEastAsia"/>
      <w:color w:val="5A5A5A" w:themeColor="text1" w:themeTint="A5"/>
      <w:spacing w:val="15"/>
    </w:rPr>
  </w:style>
  <w:style w:type="paragraph" w:styleId="Ttulo">
    <w:name w:val="Title"/>
    <w:basedOn w:val="Normal"/>
    <w:next w:val="Normal"/>
    <w:link w:val="TtuloCar"/>
    <w:uiPriority w:val="10"/>
    <w:qFormat/>
    <w:rsid w:val="00AC5B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C5B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3Car">
    <w:name w:val="Título 3 Car"/>
    <w:aliases w:val="U4C Título 3 Car"/>
    <w:basedOn w:val="Fuentedeprrafopredeter"/>
    <w:link w:val="Ttulo3"/>
    <w:uiPriority w:val="9"/>
    <w:semiHidden/>
    <w:rsid w:val="009B2981"/>
    <w:rPr>
      <w:rFonts w:ascii="Lato Light" w:eastAsiaTheme="majorEastAsia" w:hAnsi="Lato Light" w:cstheme="majorBidi"/>
      <w:i/>
      <w:color w:val="000000" w:themeColor="text1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AA21EE"/>
    <w:rPr>
      <w:color w:val="808080"/>
    </w:rPr>
  </w:style>
  <w:style w:type="character" w:customStyle="1" w:styleId="Estilo1">
    <w:name w:val="Estilo1"/>
    <w:basedOn w:val="Fuentedeprrafopredeter"/>
    <w:uiPriority w:val="1"/>
    <w:rsid w:val="00AA21EE"/>
    <w:rPr>
      <w:b/>
    </w:rPr>
  </w:style>
  <w:style w:type="character" w:customStyle="1" w:styleId="Estilo2">
    <w:name w:val="Estilo2"/>
    <w:basedOn w:val="Fuentedeprrafopredeter"/>
    <w:uiPriority w:val="1"/>
    <w:rsid w:val="00AA21EE"/>
    <w:rPr>
      <w:b/>
      <w:i/>
    </w:rPr>
  </w:style>
  <w:style w:type="character" w:customStyle="1" w:styleId="Estilo3">
    <w:name w:val="Estilo3"/>
    <w:basedOn w:val="Fuentedeprrafopredeter"/>
    <w:uiPriority w:val="1"/>
    <w:rsid w:val="00AA21EE"/>
    <w:rPr>
      <w:b/>
      <w:caps/>
      <w:smallCaps w:val="0"/>
    </w:rPr>
  </w:style>
  <w:style w:type="character" w:customStyle="1" w:styleId="Estilo4">
    <w:name w:val="Estilo4"/>
    <w:basedOn w:val="Fuentedeprrafopredeter"/>
    <w:uiPriority w:val="1"/>
    <w:rsid w:val="00AA21EE"/>
    <w:rPr>
      <w:b/>
    </w:rPr>
  </w:style>
  <w:style w:type="character" w:customStyle="1" w:styleId="Estilo5">
    <w:name w:val="Estilo5"/>
    <w:basedOn w:val="Fuentedeprrafopredeter"/>
    <w:uiPriority w:val="1"/>
    <w:rsid w:val="0006789A"/>
    <w:rPr>
      <w:b/>
    </w:rPr>
  </w:style>
  <w:style w:type="character" w:customStyle="1" w:styleId="Estilo6">
    <w:name w:val="Estilo6"/>
    <w:basedOn w:val="Fuentedeprrafopredeter"/>
    <w:uiPriority w:val="1"/>
    <w:rsid w:val="0006789A"/>
    <w:rPr>
      <w:b/>
    </w:rPr>
  </w:style>
  <w:style w:type="character" w:customStyle="1" w:styleId="Estilo7">
    <w:name w:val="Estilo7"/>
    <w:basedOn w:val="Fuentedeprrafopredeter"/>
    <w:uiPriority w:val="1"/>
    <w:rsid w:val="0006789A"/>
    <w:rPr>
      <w:b/>
      <w:i/>
    </w:rPr>
  </w:style>
  <w:style w:type="character" w:customStyle="1" w:styleId="Estilo8">
    <w:name w:val="Estilo8"/>
    <w:basedOn w:val="Fuentedeprrafopredeter"/>
    <w:uiPriority w:val="1"/>
    <w:rsid w:val="0006789A"/>
    <w:rPr>
      <w:b/>
      <w:caps/>
      <w:smallCaps w:val="0"/>
    </w:rPr>
  </w:style>
  <w:style w:type="character" w:customStyle="1" w:styleId="Estilo9">
    <w:name w:val="Estilo9"/>
    <w:basedOn w:val="Fuentedeprrafopredeter"/>
    <w:uiPriority w:val="1"/>
    <w:rsid w:val="0006789A"/>
    <w:rPr>
      <w:b/>
    </w:rPr>
  </w:style>
  <w:style w:type="character" w:customStyle="1" w:styleId="Estilo10">
    <w:name w:val="Estilo10"/>
    <w:basedOn w:val="Fuentedeprrafopredeter"/>
    <w:uiPriority w:val="1"/>
    <w:rsid w:val="00BD0AD2"/>
    <w:rPr>
      <w:b/>
    </w:rPr>
  </w:style>
  <w:style w:type="table" w:styleId="Tablaconcuadrcula">
    <w:name w:val="Table Grid"/>
    <w:basedOn w:val="Tablanormal"/>
    <w:uiPriority w:val="39"/>
    <w:rsid w:val="00D97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ilo11">
    <w:name w:val="Estilo11"/>
    <w:basedOn w:val="Fuentedeprrafopredeter"/>
    <w:uiPriority w:val="1"/>
    <w:rsid w:val="00D97CB5"/>
    <w:rPr>
      <w:b/>
    </w:rPr>
  </w:style>
  <w:style w:type="character" w:customStyle="1" w:styleId="Estilo12">
    <w:name w:val="Estilo12"/>
    <w:basedOn w:val="Fuentedeprrafopredeter"/>
    <w:uiPriority w:val="1"/>
    <w:rsid w:val="00D97CB5"/>
    <w:rPr>
      <w:b/>
    </w:rPr>
  </w:style>
  <w:style w:type="character" w:customStyle="1" w:styleId="Estilo13">
    <w:name w:val="Estilo13"/>
    <w:basedOn w:val="Fuentedeprrafopredeter"/>
    <w:uiPriority w:val="1"/>
    <w:rsid w:val="00661725"/>
    <w:rPr>
      <w:b/>
    </w:rPr>
  </w:style>
  <w:style w:type="character" w:customStyle="1" w:styleId="Estilo14">
    <w:name w:val="Estilo14"/>
    <w:basedOn w:val="Fuentedeprrafopredeter"/>
    <w:uiPriority w:val="1"/>
    <w:rsid w:val="00661725"/>
    <w:rPr>
      <w:b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5D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D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hyperlink" Target="https://www.ucm.es/english/data-protection/" TargetMode="External"/><Relationship Id="rId7" Type="http://schemas.openxmlformats.org/officeDocument/2006/relationships/hyperlink" Target="https://www.ucm.es/data/cont/docs/3-2018-05-23-Info-Adic-Tratamiento-Investigaci%C3%B3n.pdf" TargetMode="External"/><Relationship Id="rId2" Type="http://schemas.openxmlformats.org/officeDocument/2006/relationships/hyperlink" Target="https://www.ucm.es/english/data-protection/" TargetMode="External"/><Relationship Id="rId1" Type="http://schemas.openxmlformats.org/officeDocument/2006/relationships/hyperlink" Target="https://www.ucm.es/english/data-protection/" TargetMode="External"/><Relationship Id="rId6" Type="http://schemas.openxmlformats.org/officeDocument/2006/relationships/hyperlink" Target="https://www.ucm.es/english/data-protection/" TargetMode="External"/><Relationship Id="rId5" Type="http://schemas.openxmlformats.org/officeDocument/2006/relationships/hyperlink" Target="https://www.ucm.es/english/data-protection/" TargetMode="External"/><Relationship Id="rId4" Type="http://schemas.openxmlformats.org/officeDocument/2006/relationships/hyperlink" Target="https://www.ucm.es/english/data-protectio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gomezcu\Desktop\Documentos%20para%20UNA4CAREER\UNA4Career_Modelo_Car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ACB305758047928FB0812FD6358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DA120-CDB2-4627-8F85-443E52CB2215}"/>
      </w:docPartPr>
      <w:docPartBody>
        <w:p w:rsidR="00F07757" w:rsidRDefault="00F60B7F" w:rsidP="00F60B7F">
          <w:pPr>
            <w:pStyle w:val="61ACB305758047928FB0812FD6358D7C1"/>
          </w:pPr>
          <w:r w:rsidRPr="00795167">
            <w:rPr>
              <w:rStyle w:val="Textodelmarcadordeposicin"/>
              <w:rFonts w:ascii="Roboto Slab Light" w:hAnsi="Roboto Slab Light" w:cs="Roboto Slab Light"/>
            </w:rPr>
            <w:t>Haga clic o pulse aquí para escribir texto.</w:t>
          </w:r>
        </w:p>
      </w:docPartBody>
    </w:docPart>
    <w:docPart>
      <w:docPartPr>
        <w:name w:val="125EFD211777409A92955912A895E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AF0A6-9E7C-456D-8487-F927B9816EB8}"/>
      </w:docPartPr>
      <w:docPartBody>
        <w:p w:rsidR="00F07757" w:rsidRDefault="00F60B7F" w:rsidP="00F60B7F">
          <w:pPr>
            <w:pStyle w:val="125EFD211777409A92955912A895E4AE"/>
          </w:pPr>
          <w:r w:rsidRPr="0006789A">
            <w:rPr>
              <w:rStyle w:val="Textodelmarcadordeposicin"/>
              <w:lang w:val="en-GB"/>
            </w:rPr>
            <w:t>Haga clic o pulse aquí para escribir texto.</w:t>
          </w:r>
        </w:p>
      </w:docPartBody>
    </w:docPart>
    <w:docPart>
      <w:docPartPr>
        <w:name w:val="6C4A9CF1DAF94800B05DA0B886D29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820BC-3CAC-46B7-A7C2-65ED46840AEE}"/>
      </w:docPartPr>
      <w:docPartBody>
        <w:p w:rsidR="00F07757" w:rsidRDefault="00F60B7F" w:rsidP="00F60B7F">
          <w:pPr>
            <w:pStyle w:val="6C4A9CF1DAF94800B05DA0B886D292DD"/>
          </w:pPr>
          <w:r w:rsidRPr="0006789A">
            <w:rPr>
              <w:rStyle w:val="Textodelmarcadordeposicin"/>
              <w:lang w:val="en-GB"/>
            </w:rPr>
            <w:t>Haga clic o pulse aquí para escribir texto.</w:t>
          </w:r>
        </w:p>
      </w:docPartBody>
    </w:docPart>
    <w:docPart>
      <w:docPartPr>
        <w:name w:val="D5E30A55FD36458F86555261BC9D7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2B65F-A330-44D5-B5E0-60665EF94D8A}"/>
      </w:docPartPr>
      <w:docPartBody>
        <w:p w:rsidR="00F07757" w:rsidRDefault="00F60B7F" w:rsidP="00F60B7F">
          <w:pPr>
            <w:pStyle w:val="D5E30A55FD36458F86555261BC9D7BFC"/>
          </w:pPr>
          <w:r w:rsidRPr="0006789A">
            <w:rPr>
              <w:rStyle w:val="Textodelmarcadordeposicin"/>
              <w:lang w:val="en-GB"/>
            </w:rPr>
            <w:t>Haga clic o pulse aquí para escribir texto.</w:t>
          </w:r>
        </w:p>
      </w:docPartBody>
    </w:docPart>
    <w:docPart>
      <w:docPartPr>
        <w:name w:val="D814D966790B4D4AB33F90FC04FFD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0F7F2-696F-4D73-AC45-E0AB4E1F97B5}"/>
      </w:docPartPr>
      <w:docPartBody>
        <w:p w:rsidR="00F07757" w:rsidRDefault="00F60B7F" w:rsidP="00F60B7F">
          <w:pPr>
            <w:pStyle w:val="D814D966790B4D4AB33F90FC04FFDF08"/>
          </w:pPr>
          <w:r w:rsidRPr="0006789A">
            <w:rPr>
              <w:rStyle w:val="Textodelmarcadordeposicin"/>
              <w:lang w:val="en-GB"/>
            </w:rPr>
            <w:t>Haga clic o pulse aquí para escribir texto.</w:t>
          </w:r>
        </w:p>
      </w:docPartBody>
    </w:docPart>
    <w:docPart>
      <w:docPartPr>
        <w:name w:val="16237A3CD7D64540B18D53A0952C9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86ECB-CA28-4C3F-9CFC-A78DC2FDA728}"/>
      </w:docPartPr>
      <w:docPartBody>
        <w:p w:rsidR="00F07757" w:rsidRDefault="00F60B7F" w:rsidP="00F60B7F">
          <w:pPr>
            <w:pStyle w:val="16237A3CD7D64540B18D53A0952C9FF9"/>
          </w:pPr>
          <w:r w:rsidRPr="0006789A">
            <w:rPr>
              <w:rStyle w:val="Textodelmarcadordeposicin"/>
              <w:lang w:val="en-GB"/>
            </w:rPr>
            <w:t>Haga clic o pulse aquí para escribir texto.</w:t>
          </w:r>
        </w:p>
      </w:docPartBody>
    </w:docPart>
    <w:docPart>
      <w:docPartPr>
        <w:name w:val="EFE138265A7A475F964888E130ED7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5E609F-675B-421C-B09D-09E4892D459C}"/>
      </w:docPartPr>
      <w:docPartBody>
        <w:p w:rsidR="00F07757" w:rsidRDefault="00F60B7F" w:rsidP="00F60B7F">
          <w:pPr>
            <w:pStyle w:val="EFE138265A7A475F964888E130ED7985"/>
          </w:pPr>
          <w:r w:rsidRPr="00467BF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E831A1AE4DB4B90942BCA2E49912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47CE3-AD04-4457-8683-5AFBE93AEF24}"/>
      </w:docPartPr>
      <w:docPartBody>
        <w:p w:rsidR="00F07757" w:rsidRDefault="00F60B7F" w:rsidP="00F60B7F">
          <w:pPr>
            <w:pStyle w:val="EE831A1AE4DB4B90942BCA2E49912435"/>
          </w:pPr>
          <w:r w:rsidRPr="00467BF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71AC9F08675440CB7EE5C7E7A4C7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CB5A5-FA72-41A3-A590-65F7E9565EB1}"/>
      </w:docPartPr>
      <w:docPartBody>
        <w:p w:rsidR="00F07757" w:rsidRDefault="00F60B7F" w:rsidP="00F60B7F">
          <w:pPr>
            <w:pStyle w:val="071AC9F08675440CB7EE5C7E7A4C7CAF"/>
          </w:pPr>
          <w:r w:rsidRPr="00467BF4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 Slab">
    <w:panose1 w:val="00000000000000000000"/>
    <w:charset w:val="00"/>
    <w:family w:val="auto"/>
    <w:pitch w:val="variable"/>
    <w:sig w:usb0="200006FF" w:usb1="8000405F" w:usb2="00000022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Slab Light">
    <w:altName w:val="Sylfaen"/>
    <w:panose1 w:val="00000000000000000000"/>
    <w:charset w:val="00"/>
    <w:family w:val="auto"/>
    <w:pitch w:val="variable"/>
    <w:sig w:usb0="200006FF" w:usb1="8000405F" w:usb2="00000022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81E"/>
    <w:rsid w:val="003C3BF1"/>
    <w:rsid w:val="00B6781E"/>
    <w:rsid w:val="00F07757"/>
    <w:rsid w:val="00F60B7F"/>
    <w:rsid w:val="00FD0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60B7F"/>
    <w:rPr>
      <w:color w:val="808080"/>
    </w:rPr>
  </w:style>
  <w:style w:type="paragraph" w:customStyle="1" w:styleId="E467A55A96C44BF3B188E8793D26D023">
    <w:name w:val="E467A55A96C44BF3B188E8793D26D023"/>
    <w:rsid w:val="00B6781E"/>
  </w:style>
  <w:style w:type="paragraph" w:customStyle="1" w:styleId="4768813FD7C740B3A55DC50F9B3BC3CB">
    <w:name w:val="4768813FD7C740B3A55DC50F9B3BC3CB"/>
    <w:rsid w:val="00B6781E"/>
  </w:style>
  <w:style w:type="paragraph" w:customStyle="1" w:styleId="9F9EFA398BF840CDB7C5E6FB7910742B">
    <w:name w:val="9F9EFA398BF840CDB7C5E6FB7910742B"/>
    <w:rsid w:val="00F60B7F"/>
  </w:style>
  <w:style w:type="paragraph" w:customStyle="1" w:styleId="61ACB305758047928FB0812FD6358D7C">
    <w:name w:val="61ACB305758047928FB0812FD6358D7C"/>
    <w:rsid w:val="00F60B7F"/>
  </w:style>
  <w:style w:type="paragraph" w:customStyle="1" w:styleId="125EFD211777409A92955912A895E4AE">
    <w:name w:val="125EFD211777409A92955912A895E4AE"/>
    <w:rsid w:val="00F60B7F"/>
    <w:pPr>
      <w:tabs>
        <w:tab w:val="left" w:pos="4847"/>
      </w:tabs>
    </w:pPr>
    <w:rPr>
      <w:rFonts w:ascii="Roboto Slab" w:eastAsiaTheme="minorHAnsi" w:hAnsi="Roboto Slab"/>
      <w:lang w:eastAsia="en-US"/>
    </w:rPr>
  </w:style>
  <w:style w:type="paragraph" w:customStyle="1" w:styleId="6C4A9CF1DAF94800B05DA0B886D292DD">
    <w:name w:val="6C4A9CF1DAF94800B05DA0B886D292DD"/>
    <w:rsid w:val="00F60B7F"/>
    <w:pPr>
      <w:tabs>
        <w:tab w:val="left" w:pos="4847"/>
      </w:tabs>
    </w:pPr>
    <w:rPr>
      <w:rFonts w:ascii="Roboto Slab" w:eastAsiaTheme="minorHAnsi" w:hAnsi="Roboto Slab"/>
      <w:lang w:eastAsia="en-US"/>
    </w:rPr>
  </w:style>
  <w:style w:type="paragraph" w:customStyle="1" w:styleId="D5E30A55FD36458F86555261BC9D7BFC">
    <w:name w:val="D5E30A55FD36458F86555261BC9D7BFC"/>
    <w:rsid w:val="00F60B7F"/>
    <w:pPr>
      <w:tabs>
        <w:tab w:val="left" w:pos="4847"/>
      </w:tabs>
    </w:pPr>
    <w:rPr>
      <w:rFonts w:ascii="Roboto Slab" w:eastAsiaTheme="minorHAnsi" w:hAnsi="Roboto Slab"/>
      <w:lang w:eastAsia="en-US"/>
    </w:rPr>
  </w:style>
  <w:style w:type="paragraph" w:customStyle="1" w:styleId="D814D966790B4D4AB33F90FC04FFDF08">
    <w:name w:val="D814D966790B4D4AB33F90FC04FFDF08"/>
    <w:rsid w:val="00F60B7F"/>
    <w:pPr>
      <w:tabs>
        <w:tab w:val="left" w:pos="4847"/>
      </w:tabs>
    </w:pPr>
    <w:rPr>
      <w:rFonts w:ascii="Roboto Slab" w:eastAsiaTheme="minorHAnsi" w:hAnsi="Roboto Slab"/>
      <w:lang w:eastAsia="en-US"/>
    </w:rPr>
  </w:style>
  <w:style w:type="paragraph" w:customStyle="1" w:styleId="16237A3CD7D64540B18D53A0952C9FF9">
    <w:name w:val="16237A3CD7D64540B18D53A0952C9FF9"/>
    <w:rsid w:val="00F60B7F"/>
    <w:pPr>
      <w:tabs>
        <w:tab w:val="left" w:pos="4847"/>
      </w:tabs>
    </w:pPr>
    <w:rPr>
      <w:rFonts w:ascii="Roboto Slab" w:eastAsiaTheme="minorHAnsi" w:hAnsi="Roboto Slab"/>
      <w:lang w:eastAsia="en-US"/>
    </w:rPr>
  </w:style>
  <w:style w:type="paragraph" w:customStyle="1" w:styleId="EFE138265A7A475F964888E130ED7985">
    <w:name w:val="EFE138265A7A475F964888E130ED7985"/>
    <w:rsid w:val="00F60B7F"/>
    <w:pPr>
      <w:tabs>
        <w:tab w:val="left" w:pos="4847"/>
      </w:tabs>
    </w:pPr>
    <w:rPr>
      <w:rFonts w:ascii="Roboto Slab" w:eastAsiaTheme="minorHAnsi" w:hAnsi="Roboto Slab"/>
      <w:lang w:eastAsia="en-US"/>
    </w:rPr>
  </w:style>
  <w:style w:type="paragraph" w:customStyle="1" w:styleId="EE831A1AE4DB4B90942BCA2E49912435">
    <w:name w:val="EE831A1AE4DB4B90942BCA2E49912435"/>
    <w:rsid w:val="00F60B7F"/>
    <w:pPr>
      <w:tabs>
        <w:tab w:val="left" w:pos="4847"/>
      </w:tabs>
    </w:pPr>
    <w:rPr>
      <w:rFonts w:ascii="Roboto Slab" w:eastAsiaTheme="minorHAnsi" w:hAnsi="Roboto Slab"/>
      <w:lang w:eastAsia="en-US"/>
    </w:rPr>
  </w:style>
  <w:style w:type="paragraph" w:customStyle="1" w:styleId="6011B9754B1C448284E3050C24DEB36F">
    <w:name w:val="6011B9754B1C448284E3050C24DEB36F"/>
    <w:rsid w:val="00F60B7F"/>
    <w:pPr>
      <w:tabs>
        <w:tab w:val="left" w:pos="4847"/>
      </w:tabs>
    </w:pPr>
    <w:rPr>
      <w:rFonts w:ascii="Roboto Slab" w:eastAsiaTheme="minorHAnsi" w:hAnsi="Roboto Slab"/>
      <w:lang w:eastAsia="en-US"/>
    </w:rPr>
  </w:style>
  <w:style w:type="paragraph" w:customStyle="1" w:styleId="071AC9F08675440CB7EE5C7E7A4C7CAF">
    <w:name w:val="071AC9F08675440CB7EE5C7E7A4C7CAF"/>
    <w:rsid w:val="00F60B7F"/>
    <w:pPr>
      <w:tabs>
        <w:tab w:val="left" w:pos="4847"/>
      </w:tabs>
    </w:pPr>
    <w:rPr>
      <w:rFonts w:ascii="Roboto Slab" w:eastAsiaTheme="minorHAnsi" w:hAnsi="Roboto Slab"/>
      <w:lang w:eastAsia="en-US"/>
    </w:rPr>
  </w:style>
  <w:style w:type="paragraph" w:customStyle="1" w:styleId="61ACB305758047928FB0812FD6358D7C1">
    <w:name w:val="61ACB305758047928FB0812FD6358D7C1"/>
    <w:rsid w:val="00F60B7F"/>
    <w:pPr>
      <w:tabs>
        <w:tab w:val="left" w:pos="4847"/>
      </w:tabs>
    </w:pPr>
    <w:rPr>
      <w:rFonts w:ascii="Roboto Slab" w:eastAsiaTheme="minorHAnsi" w:hAnsi="Roboto Slab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C991A-7346-4EAA-9359-D92CCDBC7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UNA4Career_Modelo_Carta</Template>
  <TotalTime>7</TotalTime>
  <Pages>1</Pages>
  <Words>204</Words>
  <Characters>1038</Characters>
  <Application>Microsoft Office Word</Application>
  <DocSecurity>0</DocSecurity>
  <Lines>37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Gómez Cuesta</dc:creator>
  <cp:keywords/>
  <dc:description/>
  <cp:lastModifiedBy> </cp:lastModifiedBy>
  <cp:revision>9</cp:revision>
  <dcterms:created xsi:type="dcterms:W3CDTF">2020-05-13T10:05:00Z</dcterms:created>
  <dcterms:modified xsi:type="dcterms:W3CDTF">2021-05-18T11:03:00Z</dcterms:modified>
</cp:coreProperties>
</file>