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100" w:rsidRPr="00FC4132" w:rsidRDefault="00DE1CE1" w:rsidP="00FE01FA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 w:rsidRPr="00FC4132">
        <w:rPr>
          <w:rFonts w:ascii="Roboto Slab Light" w:hAnsi="Roboto Slab Light" w:cs="Roboto Slab Light"/>
          <w:b/>
          <w:sz w:val="28"/>
          <w:lang w:val="en-GB"/>
        </w:rPr>
        <w:t xml:space="preserve">ANNEX III - </w:t>
      </w:r>
      <w:r w:rsidR="00E45AE3" w:rsidRPr="00FC4132">
        <w:rPr>
          <w:rFonts w:ascii="Roboto Slab Light" w:hAnsi="Roboto Slab Light" w:cs="Roboto Slab Light"/>
          <w:b/>
          <w:sz w:val="28"/>
          <w:lang w:val="en-GB"/>
        </w:rPr>
        <w:t>Mobility Criteria</w:t>
      </w:r>
    </w:p>
    <w:p w:rsidR="00091100" w:rsidRPr="009D1EE4" w:rsidRDefault="00091100" w:rsidP="00AC5B8F">
      <w:pPr>
        <w:rPr>
          <w:lang w:val="en-GB"/>
        </w:rPr>
      </w:pPr>
    </w:p>
    <w:p w:rsidR="009D1EE4" w:rsidRPr="00FC4132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FC4132">
        <w:rPr>
          <w:rFonts w:ascii="Roboto Slab Light" w:hAnsi="Roboto Slab Light" w:cs="Roboto Slab Light"/>
          <w:lang w:val="en-GB"/>
        </w:rPr>
        <w:t xml:space="preserve">In </w:t>
      </w:r>
      <w:r w:rsidRPr="00FC4132">
        <w:rPr>
          <w:rFonts w:ascii="Roboto Slab Light" w:eastAsia="Calibri" w:hAnsi="Roboto Slab Light" w:cs="Roboto Slab Light"/>
          <w:lang w:val="en-GB"/>
        </w:rPr>
        <w:t>order</w:t>
      </w:r>
      <w:r w:rsidRPr="00FC4132">
        <w:rPr>
          <w:rFonts w:ascii="Roboto Slab Light" w:hAnsi="Roboto Slab Light" w:cs="Roboto Slab Light"/>
          <w:lang w:val="en-GB"/>
        </w:rPr>
        <w:t xml:space="preserve"> to evaluate the mobility criteria</w:t>
      </w:r>
      <w:r w:rsidRPr="00FC4132">
        <w:rPr>
          <w:rStyle w:val="Refdenotaalpie"/>
          <w:rFonts w:ascii="Roboto Slab Light" w:hAnsi="Roboto Slab Light" w:cs="Roboto Slab Light"/>
          <w:lang w:val="en-GB"/>
        </w:rPr>
        <w:footnoteReference w:id="1"/>
      </w:r>
      <w:r w:rsidRPr="00FC4132">
        <w:rPr>
          <w:rFonts w:ascii="Roboto Slab Light" w:hAnsi="Roboto Slab Light" w:cs="Roboto Slab Light"/>
          <w:lang w:val="en-GB"/>
        </w:rPr>
        <w:t xml:space="preserve"> of this call, it is necessary to indicate the period(s) and the country/countries in which you have legally resided and/or had your main activity (work, studies, </w:t>
      </w:r>
      <w:r w:rsidR="00DE1CE1" w:rsidRPr="00FC4132">
        <w:rPr>
          <w:rFonts w:ascii="Roboto Slab Light" w:hAnsi="Roboto Slab Light" w:cs="Roboto Slab Light"/>
          <w:lang w:val="en-GB"/>
        </w:rPr>
        <w:t>etc.</w:t>
      </w:r>
      <w:r w:rsidRPr="00FC4132">
        <w:rPr>
          <w:rFonts w:ascii="Roboto Slab Light" w:hAnsi="Roboto Slab Light" w:cs="Roboto Slab Light"/>
          <w:lang w:val="en-GB"/>
        </w:rPr>
        <w:t xml:space="preserve">) during the last </w:t>
      </w:r>
      <w:r w:rsidR="001F564E" w:rsidRPr="00FC4132">
        <w:rPr>
          <w:rFonts w:ascii="Roboto Slab Light" w:hAnsi="Roboto Slab Light" w:cs="Roboto Slab Light"/>
          <w:lang w:val="en-GB"/>
        </w:rPr>
        <w:t>3</w:t>
      </w:r>
      <w:r w:rsidRPr="00FC4132">
        <w:rPr>
          <w:rFonts w:ascii="Roboto Slab Light" w:hAnsi="Roboto Slab Light" w:cs="Roboto Slab Light"/>
          <w:lang w:val="en-GB"/>
        </w:rPr>
        <w:t xml:space="preserve"> years up until the deadline for the submission of the proposal.</w:t>
      </w:r>
    </w:p>
    <w:p w:rsidR="001F564E" w:rsidRPr="00FC4132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</w:p>
    <w:p w:rsidR="00091100" w:rsidRPr="00FC4132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FC4132">
        <w:rPr>
          <w:rFonts w:ascii="Roboto Slab Light" w:hAnsi="Roboto Slab Light" w:cs="Roboto Slab Light"/>
          <w:lang w:val="en-GB"/>
        </w:rPr>
        <w:t>Please fill in this section without gaps. Short stays (as defined in the Guide for Applicants) shall not be listed in this box.</w:t>
      </w:r>
    </w:p>
    <w:p w:rsidR="001F564E" w:rsidRPr="00FC4132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</w:p>
    <w:p w:rsidR="001F564E" w:rsidRPr="00FC4132" w:rsidRDefault="00AE023A" w:rsidP="009D1EE4">
      <w:pPr>
        <w:spacing w:after="0" w:line="276" w:lineRule="auto"/>
        <w:jc w:val="both"/>
        <w:rPr>
          <w:rFonts w:ascii="Roboto Slab Light" w:hAnsi="Roboto Slab Light" w:cs="Roboto Slab Light"/>
          <w:lang w:val="en-GB"/>
        </w:rPr>
      </w:pPr>
      <w:r w:rsidRPr="00AE023A">
        <w:rPr>
          <w:rFonts w:ascii="Roboto Slab Light" w:hAnsi="Roboto Slab Light" w:cs="Roboto Slab Light"/>
          <w:lang w:val="en-GB"/>
        </w:rPr>
        <w:t>Please list in the last column the supporting documents provided and briefly describe how they prove your "place of activity/place of resid</w:t>
      </w:r>
      <w:r w:rsidR="00C55D79">
        <w:rPr>
          <w:rFonts w:ascii="Roboto Slab Light" w:hAnsi="Roboto Slab Light" w:cs="Roboto Slab Light"/>
          <w:lang w:val="en-GB"/>
        </w:rPr>
        <w:t>ence" in a given period of time</w:t>
      </w:r>
      <w:r>
        <w:rPr>
          <w:rFonts w:ascii="Roboto Slab Light" w:hAnsi="Roboto Slab Light" w:cs="Roboto Slab Light"/>
          <w:lang w:val="en-GB"/>
        </w:rPr>
        <w:t xml:space="preserve"> (t</w:t>
      </w:r>
      <w:r w:rsidR="001F564E" w:rsidRPr="00FC4132">
        <w:rPr>
          <w:rFonts w:ascii="Roboto Slab Light" w:hAnsi="Roboto Slab Light" w:cs="Roboto Slab Light"/>
          <w:lang w:val="en-GB"/>
        </w:rPr>
        <w:t>he information provided must correspond to the supporting docume</w:t>
      </w:r>
      <w:bookmarkStart w:id="0" w:name="_GoBack"/>
      <w:bookmarkEnd w:id="0"/>
      <w:r w:rsidR="001F564E" w:rsidRPr="00FC4132">
        <w:rPr>
          <w:rFonts w:ascii="Roboto Slab Light" w:hAnsi="Roboto Slab Light" w:cs="Roboto Slab Light"/>
          <w:lang w:val="en-GB"/>
        </w:rPr>
        <w:t>ntation supplied</w:t>
      </w:r>
      <w:r>
        <w:rPr>
          <w:rFonts w:ascii="Roboto Slab Light" w:hAnsi="Roboto Slab Light" w:cs="Roboto Slab Light"/>
          <w:lang w:val="en-GB"/>
        </w:rPr>
        <w:t>)</w:t>
      </w:r>
      <w:r w:rsidR="001F564E" w:rsidRPr="00FC4132">
        <w:rPr>
          <w:rFonts w:ascii="Roboto Slab Light" w:hAnsi="Roboto Slab Light" w:cs="Roboto Slab Light"/>
          <w:lang w:val="en-GB"/>
        </w:rPr>
        <w:t>.</w:t>
      </w:r>
      <w:r>
        <w:rPr>
          <w:rFonts w:ascii="Roboto Slab Light" w:hAnsi="Roboto Slab Light" w:cs="Roboto Slab Light"/>
          <w:lang w:val="en-GB"/>
        </w:rPr>
        <w:t xml:space="preserve"> </w:t>
      </w:r>
    </w:p>
    <w:p w:rsidR="009D1EE4" w:rsidRDefault="009D1EE4" w:rsidP="009D1EE4">
      <w:pPr>
        <w:spacing w:after="0" w:line="276" w:lineRule="auto"/>
        <w:jc w:val="both"/>
        <w:rPr>
          <w:rFonts w:ascii="Roboto Slab Light" w:hAnsi="Roboto Slab Light" w:cs="Roboto Slab Light"/>
          <w:sz w:val="20"/>
          <w:lang w:val="en-GB"/>
        </w:rPr>
      </w:pPr>
    </w:p>
    <w:p w:rsidR="001F564E" w:rsidRDefault="001F564E" w:rsidP="009D1EE4">
      <w:pPr>
        <w:spacing w:after="0" w:line="276" w:lineRule="auto"/>
        <w:jc w:val="both"/>
        <w:rPr>
          <w:rFonts w:ascii="Roboto Slab Light" w:hAnsi="Roboto Slab Light" w:cs="Roboto Slab Light"/>
          <w:sz w:val="20"/>
          <w:lang w:val="en-GB"/>
        </w:rPr>
      </w:pPr>
    </w:p>
    <w:p w:rsidR="009D1EE4" w:rsidRPr="009D1EE4" w:rsidRDefault="009D1EE4" w:rsidP="009D1EE4">
      <w:pPr>
        <w:spacing w:after="0" w:line="276" w:lineRule="auto"/>
        <w:jc w:val="center"/>
        <w:rPr>
          <w:rFonts w:ascii="Roboto Slab Light" w:hAnsi="Roboto Slab Light" w:cs="Roboto Slab Light"/>
          <w:i/>
          <w:sz w:val="20"/>
          <w:lang w:val="en-GB"/>
        </w:rPr>
      </w:pPr>
      <w:r w:rsidRPr="009D1EE4">
        <w:rPr>
          <w:rFonts w:ascii="Roboto Slab Light" w:hAnsi="Roboto Slab Light" w:cs="Roboto Slab Light"/>
          <w:i/>
          <w:sz w:val="20"/>
          <w:lang w:val="en-GB"/>
        </w:rPr>
        <w:t xml:space="preserve">Place of activity/place of residence (previous </w:t>
      </w:r>
      <w:r w:rsidR="001F564E">
        <w:rPr>
          <w:rFonts w:ascii="Roboto Slab Light" w:hAnsi="Roboto Slab Light" w:cs="Roboto Slab Light"/>
          <w:i/>
          <w:sz w:val="20"/>
          <w:lang w:val="en-GB"/>
        </w:rPr>
        <w:t>3</w:t>
      </w:r>
      <w:r w:rsidRPr="009D1EE4">
        <w:rPr>
          <w:rFonts w:ascii="Roboto Slab Light" w:hAnsi="Roboto Slab Light" w:cs="Roboto Slab Light"/>
          <w:i/>
          <w:sz w:val="20"/>
          <w:lang w:val="en-GB"/>
        </w:rPr>
        <w:t xml:space="preserve"> years - most recent one first)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560"/>
        <w:gridCol w:w="3537"/>
      </w:tblGrid>
      <w:tr w:rsidR="00AE023A" w:rsidRPr="009D1EE4" w:rsidTr="00576063">
        <w:trPr>
          <w:trHeight w:val="462"/>
        </w:trPr>
        <w:tc>
          <w:tcPr>
            <w:tcW w:w="1129" w:type="dxa"/>
            <w:shd w:val="clear" w:color="auto" w:fill="294C85"/>
            <w:vAlign w:val="center"/>
          </w:tcPr>
          <w:p w:rsidR="00AE023A" w:rsidRPr="009D1EE4" w:rsidRDefault="00AE023A" w:rsidP="009D1EE4">
            <w:pPr>
              <w:spacing w:line="259" w:lineRule="auto"/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Period</w:t>
            </w:r>
            <w:r w:rsidRPr="009D1EE4">
              <w:rPr>
                <w:b/>
                <w:color w:val="FFFFFF" w:themeColor="background1"/>
                <w:sz w:val="20"/>
                <w:lang w:val="en-GB"/>
              </w:rPr>
              <w:t xml:space="preserve"> </w:t>
            </w: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from</w:t>
            </w:r>
          </w:p>
        </w:tc>
        <w:tc>
          <w:tcPr>
            <w:tcW w:w="1134" w:type="dxa"/>
            <w:shd w:val="clear" w:color="auto" w:fill="294C85"/>
            <w:vAlign w:val="center"/>
          </w:tcPr>
          <w:p w:rsidR="00AE023A" w:rsidRPr="009D1EE4" w:rsidRDefault="00AE023A" w:rsidP="009D1EE4">
            <w:pPr>
              <w:spacing w:line="259" w:lineRule="auto"/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Period to</w:t>
            </w:r>
          </w:p>
        </w:tc>
        <w:tc>
          <w:tcPr>
            <w:tcW w:w="1134" w:type="dxa"/>
            <w:shd w:val="clear" w:color="auto" w:fill="294C85"/>
            <w:vAlign w:val="center"/>
          </w:tcPr>
          <w:p w:rsidR="00AE023A" w:rsidRPr="009D1EE4" w:rsidRDefault="00AE023A" w:rsidP="009D1EE4">
            <w:pPr>
              <w:spacing w:line="259" w:lineRule="auto"/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Duration (days)</w:t>
            </w:r>
          </w:p>
        </w:tc>
        <w:tc>
          <w:tcPr>
            <w:tcW w:w="1560" w:type="dxa"/>
            <w:shd w:val="clear" w:color="auto" w:fill="294C85"/>
            <w:vAlign w:val="center"/>
          </w:tcPr>
          <w:p w:rsidR="00AE023A" w:rsidRPr="009D1EE4" w:rsidRDefault="00AE023A" w:rsidP="009D1EE4">
            <w:pPr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 w:rsidRPr="009D1EE4"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Country</w:t>
            </w:r>
          </w:p>
        </w:tc>
        <w:tc>
          <w:tcPr>
            <w:tcW w:w="3537" w:type="dxa"/>
            <w:shd w:val="clear" w:color="auto" w:fill="294C85"/>
            <w:vAlign w:val="center"/>
          </w:tcPr>
          <w:p w:rsidR="00AE023A" w:rsidRPr="009D1EE4" w:rsidRDefault="00AE023A" w:rsidP="009D1EE4">
            <w:pPr>
              <w:jc w:val="center"/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</w:pPr>
            <w:r>
              <w:rPr>
                <w:rFonts w:ascii="Roboto Slab Light" w:hAnsi="Roboto Slab Light" w:cs="Roboto Slab Light"/>
                <w:b/>
                <w:color w:val="FFFFFF" w:themeColor="background1"/>
                <w:sz w:val="20"/>
                <w:lang w:val="en-GB"/>
              </w:rPr>
              <w:t>Supporting documents</w:t>
            </w: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  <w:tr w:rsidR="00AE023A" w:rsidTr="00576063">
        <w:tc>
          <w:tcPr>
            <w:tcW w:w="1129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134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1560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  <w:tc>
          <w:tcPr>
            <w:tcW w:w="3537" w:type="dxa"/>
          </w:tcPr>
          <w:p w:rsidR="00AE023A" w:rsidRDefault="00AE023A" w:rsidP="00AC5B8F">
            <w:pPr>
              <w:rPr>
                <w:lang w:val="en-GB"/>
              </w:rPr>
            </w:pPr>
          </w:p>
        </w:tc>
      </w:tr>
    </w:tbl>
    <w:p w:rsidR="00091100" w:rsidRPr="001F564E" w:rsidRDefault="001F564E" w:rsidP="001F564E">
      <w:pPr>
        <w:spacing w:after="0"/>
        <w:jc w:val="right"/>
        <w:rPr>
          <w:i/>
          <w:sz w:val="20"/>
          <w:lang w:val="en-GB"/>
        </w:rPr>
      </w:pPr>
      <w:r w:rsidRPr="001F564E">
        <w:rPr>
          <w:i/>
          <w:color w:val="294C85"/>
          <w:sz w:val="20"/>
          <w:lang w:val="en-GB"/>
        </w:rPr>
        <w:t>Add as many rows as necessary</w:t>
      </w:r>
      <w:r w:rsidRPr="001F564E">
        <w:rPr>
          <w:i/>
          <w:sz w:val="20"/>
          <w:lang w:val="en-GB"/>
        </w:rPr>
        <w:t>.</w:t>
      </w:r>
    </w:p>
    <w:sectPr w:rsidR="00091100" w:rsidRPr="001F564E" w:rsidSect="00FE01FA">
      <w:headerReference w:type="default" r:id="rId7"/>
      <w:footerReference w:type="default" r:id="rId8"/>
      <w:pgSz w:w="11906" w:h="16838" w:code="9"/>
      <w:pgMar w:top="1417" w:right="1701" w:bottom="1417" w:left="1701" w:header="2551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417" w:rsidRDefault="00895417" w:rsidP="00AC5B8F">
      <w:r>
        <w:separator/>
      </w:r>
    </w:p>
  </w:endnote>
  <w:endnote w:type="continuationSeparator" w:id="0">
    <w:p w:rsidR="00895417" w:rsidRDefault="00895417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0BFC7F-D0EB-4F4D-A6C9-5FA53BBD8D00}"/>
    <w:embedBold r:id="rId2" w:fontKey="{3E8BD471-F8A6-4DA6-910A-F49562D4479F}"/>
    <w:embedItalic r:id="rId3" w:fontKey="{0504D849-F64A-4178-B695-6AB34E7594A9}"/>
    <w:embedBoldItalic r:id="rId4" w:fontKey="{5CAF2DDF-7757-4B2C-9CD9-A214218A297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5" w:fontKey="{F71BE39B-C77F-4E50-93D5-3BEEB6E6B174}"/>
    <w:embedBold r:id="rId6" w:fontKey="{F55771A0-C0D1-4EF2-A627-041B6B95A5C8}"/>
    <w:embedItalic r:id="rId7" w:fontKey="{39FF21C9-827C-4398-9BEE-FB665C5E8E02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8" w:fontKey="{404F71D4-42C0-450E-B6FC-9C925F86D8A1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38669F4D-DCF6-4997-A751-9BBEB8DBD9EF}"/>
    <w:embedItalic r:id="rId10" w:fontKey="{902BECA3-51D2-4F4B-B9A3-F95FD496CC3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CF0406BB-8835-4F16-B86C-56C99317CD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416DEED-C4C0-4C8A-ABE8-602DE8925112}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13" w:fontKey="{C5741790-07E9-47A4-8E94-CCCAD66F2ACC}"/>
    <w:embedBold r:id="rId14" w:fontKey="{6EE37D6E-C21A-476A-9242-41DA93869E79}"/>
    <w:embedItalic r:id="rId15" w:fontKey="{F3D71BB7-92B1-4000-B56B-7605E222B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6925"/>
    </w:tblGrid>
    <w:tr w:rsidR="00FE01FA" w:rsidRPr="00C55D79" w:rsidTr="009D1EE4">
      <w:trPr>
        <w:trHeight w:val="202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FE01FA" w:rsidRPr="00FE01FA" w:rsidTr="009D1EE4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E4" w:rsidRPr="009D1EE4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FE01FA" w:rsidRPr="00FE01FA" w:rsidRDefault="00A76F85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  <w:r w:rsidR="00FE01FA"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FE01FA" w:rsidRPr="00C55D79" w:rsidTr="009D1EE4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 w:rsidRPr="009D1EE4"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r w:rsidR="00A76F85">
            <w:fldChar w:fldCharType="begin"/>
          </w:r>
          <w:r w:rsidR="00A76F85" w:rsidRPr="00C55D79">
            <w:rPr>
              <w:lang w:val="en-GB"/>
            </w:rPr>
            <w:instrText xml:space="preserve"> HYPERLINK "https://www.ucm.es/english/data-protection/" \t "_blank" </w:instrText>
          </w:r>
          <w:r w:rsidR="00A76F85">
            <w:fldChar w:fldCharType="separate"/>
          </w:r>
          <w:r w:rsidR="00FE01FA" w:rsidRPr="009D1EE4">
            <w:rPr>
              <w:rFonts w:ascii="Calibri" w:eastAsia="Times New Roman" w:hAnsi="Calibri" w:cs="Times New Roman"/>
              <w:color w:val="1155CC"/>
              <w:sz w:val="18"/>
              <w:szCs w:val="18"/>
              <w:u w:val="single"/>
              <w:lang w:val="en-GB" w:eastAsia="es-ES"/>
            </w:rPr>
            <w:t>+info</w:t>
          </w:r>
          <w:r w:rsidR="00A76F85">
            <w:rPr>
              <w:rFonts w:ascii="Calibri" w:eastAsia="Times New Roman" w:hAnsi="Calibri" w:cs="Times New Roman"/>
              <w:color w:val="1155CC"/>
              <w:sz w:val="18"/>
              <w:szCs w:val="18"/>
              <w:u w:val="single"/>
              <w:lang w:val="en-GB" w:eastAsia="es-ES"/>
            </w:rPr>
            <w:fldChar w:fldCharType="end"/>
          </w:r>
        </w:p>
      </w:tc>
    </w:tr>
    <w:tr w:rsidR="00FE01FA" w:rsidRPr="00C55D79" w:rsidTr="009D1EE4">
      <w:trPr>
        <w:trHeight w:val="191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r w:rsidR="00A76F85">
            <w:fldChar w:fldCharType="begin"/>
          </w:r>
          <w:r w:rsidR="00A76F85" w:rsidRPr="00C55D79">
            <w:rPr>
              <w:lang w:val="en-GB"/>
            </w:rPr>
            <w:instrText xml:space="preserve"> HYPERLINK "https://www.ucm.es/english/data-protection/" \t "_blank" </w:instrText>
          </w:r>
          <w:r w:rsidR="00A76F85">
            <w:fldChar w:fldCharType="separate"/>
          </w:r>
          <w:r w:rsidR="00FE01FA" w:rsidRPr="009D1EE4">
            <w:rPr>
              <w:rFonts w:ascii="Calibri" w:eastAsia="Times New Roman" w:hAnsi="Calibri" w:cs="Times New Roman"/>
              <w:color w:val="1155CC"/>
              <w:sz w:val="18"/>
              <w:szCs w:val="18"/>
              <w:u w:val="single"/>
              <w:lang w:val="en-GB" w:eastAsia="es-ES"/>
            </w:rPr>
            <w:t>+info</w:t>
          </w:r>
          <w:r w:rsidR="00A76F85">
            <w:rPr>
              <w:rFonts w:ascii="Calibri" w:eastAsia="Times New Roman" w:hAnsi="Calibri" w:cs="Times New Roman"/>
              <w:color w:val="1155CC"/>
              <w:sz w:val="18"/>
              <w:szCs w:val="18"/>
              <w:u w:val="single"/>
              <w:lang w:val="en-GB" w:eastAsia="es-ES"/>
            </w:rPr>
            <w:fldChar w:fldCharType="end"/>
          </w:r>
        </w:p>
      </w:tc>
    </w:tr>
    <w:tr w:rsidR="00FE01FA" w:rsidRPr="00FE01FA" w:rsidTr="009D1EE4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2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eastAsia="es-ES"/>
              </w:rPr>
              <w:t>+</w:t>
            </w:r>
            <w:proofErr w:type="spellStart"/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eastAsia="es-ES"/>
              </w:rPr>
              <w:t>info</w:t>
            </w:r>
            <w:proofErr w:type="spellEnd"/>
          </w:hyperlink>
        </w:p>
      </w:tc>
    </w:tr>
    <w:tr w:rsidR="00FE01FA" w:rsidRPr="00C55D79" w:rsidTr="009D1EE4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3" w:tgtFrame="_blank" w:history="1">
            <w:r w:rsidR="00FE01FA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FE01FA" w:rsidRPr="00C55D79" w:rsidTr="009D1EE4">
      <w:trPr>
        <w:trHeight w:val="64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FE01FA" w:rsidRPr="00FE01FA" w:rsidRDefault="009D1EE4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You will find more details on our website:</w:t>
          </w:r>
          <w:r w:rsidR="00FE01FA"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: </w:t>
          </w:r>
          <w:hyperlink r:id="rId4" w:history="1">
            <w:r w:rsidR="00FE01FA" w:rsidRPr="009D1EE4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val="en-GB" w:eastAsia="es-ES"/>
              </w:rPr>
              <w:t>Data Protection</w:t>
            </w:r>
          </w:hyperlink>
        </w:p>
        <w:p w:rsidR="00FE01FA" w:rsidRPr="00FE01FA" w:rsidRDefault="00A76F85" w:rsidP="009D1EE4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5" w:tgtFrame="_blank" w:history="1"/>
        </w:p>
      </w:tc>
    </w:tr>
  </w:tbl>
  <w:p w:rsidR="00091100" w:rsidRDefault="00A76F85" w:rsidP="00AC5B8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3.6pt;margin-top:789.3pt;width:604.95pt;height:51.1pt;z-index:-251646976;mso-position-horizontal-relative:text;mso-position-vertical-relative:page;mso-width-relative:page;mso-height-relative:page">
          <v:imagedata r:id="rId6" o:title="Cuerpo_Pie_Amarillol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417" w:rsidRDefault="00895417" w:rsidP="00AC5B8F">
      <w:r>
        <w:separator/>
      </w:r>
    </w:p>
  </w:footnote>
  <w:footnote w:type="continuationSeparator" w:id="0">
    <w:p w:rsidR="00895417" w:rsidRDefault="00895417" w:rsidP="00AC5B8F">
      <w:r>
        <w:continuationSeparator/>
      </w:r>
    </w:p>
  </w:footnote>
  <w:footnote w:id="1">
    <w:p w:rsidR="009D1EE4" w:rsidRDefault="009D1EE4">
      <w:pPr>
        <w:pStyle w:val="Textonotapie"/>
        <w:rPr>
          <w:lang w:val="en-GB"/>
        </w:rPr>
      </w:pPr>
      <w:r>
        <w:rPr>
          <w:rStyle w:val="Refdenotaalpie"/>
        </w:rPr>
        <w:footnoteRef/>
      </w:r>
      <w:r w:rsidRPr="009D1EE4">
        <w:rPr>
          <w:lang w:val="en-GB"/>
        </w:rPr>
        <w:t xml:space="preserve"> 'Have not resided or carried out their main ac</w:t>
      </w:r>
      <w:r w:rsidR="003259B7">
        <w:rPr>
          <w:lang w:val="en-GB"/>
        </w:rPr>
        <w:t>tivity in Spain for more than 1</w:t>
      </w:r>
      <w:r w:rsidR="00AE023A">
        <w:rPr>
          <w:lang w:val="en-GB"/>
        </w:rPr>
        <w:t>2</w:t>
      </w:r>
      <w:r w:rsidRPr="009D1EE4">
        <w:rPr>
          <w:lang w:val="en-GB"/>
        </w:rPr>
        <w:t xml:space="preserve"> months in the three years prior to the deadline for submission of</w:t>
      </w:r>
      <w:r w:rsidR="001F564E">
        <w:rPr>
          <w:lang w:val="en-GB"/>
        </w:rPr>
        <w:t xml:space="preserve"> applications'. </w:t>
      </w:r>
      <w:r w:rsidR="001F564E" w:rsidRPr="001F564E">
        <w:rPr>
          <w:b/>
          <w:lang w:val="en-GB"/>
        </w:rPr>
        <w:t>Section 3.1.1 of the Call</w:t>
      </w:r>
    </w:p>
    <w:p w:rsidR="001F564E" w:rsidRPr="009D1EE4" w:rsidRDefault="001F564E">
      <w:pPr>
        <w:pStyle w:val="Textonotapie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A76F85" w:rsidP="00AC5B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93.6pt;margin-top:0;width:604.95pt;height:132.35pt;z-index:-251644928;mso-position-horizontal-relative:text;mso-position-vertical-relative:page;mso-width-relative:page;mso-height-relative:page">
          <v:imagedata r:id="rId1" o:title="Carta_Cabecera_Azul con logo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1FA"/>
    <w:rsid w:val="00091100"/>
    <w:rsid w:val="001D0E7F"/>
    <w:rsid w:val="001F1C54"/>
    <w:rsid w:val="001F564E"/>
    <w:rsid w:val="003259B7"/>
    <w:rsid w:val="0040291D"/>
    <w:rsid w:val="004B2318"/>
    <w:rsid w:val="004D133A"/>
    <w:rsid w:val="004D6400"/>
    <w:rsid w:val="00576063"/>
    <w:rsid w:val="00745922"/>
    <w:rsid w:val="00766DCD"/>
    <w:rsid w:val="00895417"/>
    <w:rsid w:val="00915348"/>
    <w:rsid w:val="009B2981"/>
    <w:rsid w:val="009D1EE4"/>
    <w:rsid w:val="00A76F85"/>
    <w:rsid w:val="00AC5B8F"/>
    <w:rsid w:val="00AE023A"/>
    <w:rsid w:val="00B660F9"/>
    <w:rsid w:val="00C55D79"/>
    <w:rsid w:val="00C700F5"/>
    <w:rsid w:val="00DE1CE1"/>
    <w:rsid w:val="00E3333A"/>
    <w:rsid w:val="00E45AE3"/>
    <w:rsid w:val="00F022B0"/>
    <w:rsid w:val="00FC4132"/>
    <w:rsid w:val="00FE01FA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31AEE38"/>
  <w15:chartTrackingRefBased/>
  <w15:docId w15:val="{5FE109A2-5CB8-4DCD-B519-89039154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table" w:styleId="Tablaconcuadrcula">
    <w:name w:val="Table Grid"/>
    <w:basedOn w:val="Tablanormal"/>
    <w:uiPriority w:val="39"/>
    <w:rsid w:val="009D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1EE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1EE4"/>
    <w:rPr>
      <w:rFonts w:ascii="Roboto Slab" w:hAnsi="Roboto Slab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D1EE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cm.es/english/data-protection/" TargetMode="External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image" Target="media/image2.jpeg"/><Relationship Id="rId5" Type="http://schemas.openxmlformats.org/officeDocument/2006/relationships/hyperlink" Target="https://www.ucm.es/data/cont/docs/3-2018-05-23-Info-Adic-Tratamiento-Investigaci%C3%B3n.pdf" TargetMode="External"/><Relationship Id="rId4" Type="http://schemas.openxmlformats.org/officeDocument/2006/relationships/hyperlink" Target="https://www.ucm.es/english/data-protec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ficina%20Europea\30%20-%20Ejecuci&#243;n%20UNA4CAREER\Imagenes\Plantillas\Word\Modelo%20cartas\UNA4Career_Modelo_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BA704-60E1-4C66-9720-EA54A305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3</TotalTime>
  <Pages>1</Pages>
  <Words>152</Words>
  <Characters>777</Characters>
  <Application>Microsoft Office Word</Application>
  <DocSecurity>0</DocSecurity>
  <Lines>27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Riaza Gambero</dc:creator>
  <cp:keywords/>
  <dc:description/>
  <cp:lastModifiedBy> </cp:lastModifiedBy>
  <cp:revision>5</cp:revision>
  <dcterms:created xsi:type="dcterms:W3CDTF">2021-05-06T05:39:00Z</dcterms:created>
  <dcterms:modified xsi:type="dcterms:W3CDTF">2021-05-18T10:59:00Z</dcterms:modified>
</cp:coreProperties>
</file>