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BD" w:rsidRDefault="00AD0CBD" w:rsidP="009D1E6F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>
        <w:rPr>
          <w:rFonts w:ascii="Roboto Slab Light" w:hAnsi="Roboto Slab Light" w:cs="Roboto Slab Light"/>
          <w:b/>
          <w:sz w:val="28"/>
          <w:lang w:val="en-GB"/>
        </w:rPr>
        <w:t xml:space="preserve">ANNEX </w:t>
      </w:r>
      <w:proofErr w:type="gramStart"/>
      <w:r>
        <w:rPr>
          <w:rFonts w:ascii="Roboto Slab Light" w:hAnsi="Roboto Slab Light" w:cs="Roboto Slab Light"/>
          <w:b/>
          <w:sz w:val="28"/>
          <w:lang w:val="en-GB"/>
        </w:rPr>
        <w:t>I</w:t>
      </w:r>
      <w:proofErr w:type="gramEnd"/>
      <w:r w:rsidR="00FD7A72">
        <w:rPr>
          <w:rFonts w:ascii="Roboto Slab Light" w:hAnsi="Roboto Slab Light" w:cs="Roboto Slab Light"/>
          <w:b/>
          <w:sz w:val="28"/>
          <w:lang w:val="en-GB"/>
        </w:rPr>
        <w:t xml:space="preserve"> - L</w:t>
      </w:r>
      <w:r w:rsidR="00FD7A72" w:rsidRPr="00FD7A72">
        <w:rPr>
          <w:rFonts w:ascii="Roboto Slab Light" w:hAnsi="Roboto Slab Light" w:cs="Roboto Slab Light"/>
          <w:b/>
          <w:sz w:val="28"/>
          <w:lang w:val="en-GB"/>
        </w:rPr>
        <w:t>etter of commitment</w:t>
      </w:r>
    </w:p>
    <w:p w:rsidR="00FD7A72" w:rsidRPr="00B5395C" w:rsidRDefault="00FD7A72" w:rsidP="009D1E6F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B5395C">
        <w:rPr>
          <w:rFonts w:ascii="Roboto Slab Light" w:hAnsi="Roboto Slab Light" w:cs="Roboto Slab Light"/>
          <w:b/>
          <w:sz w:val="28"/>
          <w:lang w:val="en-GB"/>
        </w:rPr>
        <w:t>Research Group of Excellence of the UCM</w:t>
      </w:r>
    </w:p>
    <w:p w:rsidR="00C75BA7" w:rsidRPr="00A26A04" w:rsidRDefault="00C75BA7" w:rsidP="00AD0CBD">
      <w:pPr>
        <w:jc w:val="right"/>
        <w:rPr>
          <w:rFonts w:ascii="Roboto Slab Light" w:hAnsi="Roboto Slab Light" w:cs="Roboto Slab Light"/>
          <w:lang w:val="en-GB"/>
        </w:rPr>
      </w:pPr>
    </w:p>
    <w:p w:rsidR="00AD0CBD" w:rsidRPr="00AA21EE" w:rsidRDefault="00AD0CBD" w:rsidP="00AD0CBD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A26A04">
        <w:rPr>
          <w:rFonts w:ascii="Roboto Slab Light" w:hAnsi="Roboto Slab Light" w:cs="Roboto Slab Light"/>
          <w:noProof/>
          <w:lang w:val="en-GB"/>
        </w:rPr>
        <w:t>13 May 2020</w:t>
      </w:r>
      <w:r w:rsidRPr="00AA21EE">
        <w:rPr>
          <w:rFonts w:ascii="Roboto Slab Light" w:hAnsi="Roboto Slab Light" w:cs="Roboto Slab Light"/>
        </w:rPr>
        <w:fldChar w:fldCharType="end"/>
      </w:r>
    </w:p>
    <w:p w:rsidR="00665B5C" w:rsidRPr="00C75BA7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665B5C">
        <w:rPr>
          <w:rFonts w:ascii="Roboto Slab Light" w:eastAsia="Calibri" w:hAnsi="Roboto Slab Light" w:cs="Roboto Slab Light"/>
          <w:lang w:val="en-GB"/>
        </w:rPr>
        <w:t>To whom it may concern,</w:t>
      </w:r>
    </w:p>
    <w:p w:rsidR="00665B5C" w:rsidRPr="00665B5C" w:rsidRDefault="003D1D09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</w:rPr>
      </w:pPr>
      <w:r w:rsidRPr="003D1D09">
        <w:rPr>
          <w:rStyle w:val="Estilo1"/>
          <w:rFonts w:ascii="Roboto Slab Light" w:hAnsi="Roboto Slab Light" w:cs="Roboto Slab Light"/>
          <w:b w:val="0"/>
        </w:rPr>
        <w:t xml:space="preserve">I </w:t>
      </w:r>
      <w:proofErr w:type="spellStart"/>
      <w:r w:rsidRPr="003D1D09">
        <w:rPr>
          <w:rStyle w:val="Estilo1"/>
          <w:rFonts w:ascii="Roboto Slab Light" w:hAnsi="Roboto Slab Light" w:cs="Roboto Slab Light"/>
          <w:b w:val="0"/>
        </w:rPr>
        <w:t>undersigned</w:t>
      </w:r>
      <w:proofErr w:type="spellEnd"/>
      <w:r w:rsidRPr="003D1D09">
        <w:rPr>
          <w:rStyle w:val="Estilo1"/>
          <w:rFonts w:ascii="Roboto Slab Light" w:hAnsi="Roboto Slab Light" w:cs="Roboto Slab Light"/>
          <w:b w:val="0"/>
        </w:rPr>
        <w:t xml:space="preserve"> </w:t>
      </w:r>
      <w:sdt>
        <w:sdtPr>
          <w:rPr>
            <w:rStyle w:val="Estilo1"/>
            <w:rFonts w:ascii="Roboto Slab Light" w:hAnsi="Roboto Slab Light" w:cs="Roboto Slab Light"/>
          </w:rPr>
          <w:alias w:val="Name of the research group director"/>
          <w:tag w:val="Name of the research group director"/>
          <w:id w:val="1566532479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1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,</w:t>
      </w:r>
      <w:r w:rsidR="00665B5C" w:rsidRPr="00665B5C">
        <w:rPr>
          <w:rFonts w:ascii="Roboto Slab Light" w:eastAsia="Calibri" w:hAnsi="Roboto Slab Light" w:cs="Roboto Slab Light"/>
        </w:rPr>
        <w:t xml:space="preserve"> as director of the research group </w:t>
      </w:r>
      <w:r w:rsidR="00665B5C" w:rsidRPr="00795167">
        <w:rPr>
          <w:rFonts w:ascii="Roboto Slab Light" w:eastAsia="Calibri" w:hAnsi="Roboto Slab Light" w:cs="Roboto Slab Light"/>
        </w:rPr>
        <w:t>“</w:t>
      </w:r>
      <w:sdt>
        <w:sdtPr>
          <w:rPr>
            <w:rStyle w:val="Estilo3"/>
            <w:rFonts w:ascii="Roboto Slab Light" w:hAnsi="Roboto Slab Light" w:cs="Roboto Slab Light"/>
          </w:rPr>
          <w:alias w:val="Name of the research group"/>
          <w:tag w:val="Name of the research group"/>
          <w:id w:val="-49480167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2"/>
            <w:b w:val="0"/>
            <w:i w:val="0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”</w:t>
      </w:r>
      <w:r w:rsidR="00665B5C" w:rsidRPr="00665B5C">
        <w:rPr>
          <w:rFonts w:ascii="Roboto Slab Light" w:eastAsia="Calibri" w:hAnsi="Roboto Slab Light" w:cs="Roboto Slab Light"/>
        </w:rPr>
        <w:t xml:space="preserve"> (reference number </w:t>
      </w:r>
      <w:sdt>
        <w:sdtPr>
          <w:rPr>
            <w:rStyle w:val="Estilo4"/>
            <w:rFonts w:ascii="Roboto Slab Light" w:hAnsi="Roboto Slab Light" w:cs="Roboto Slab Light"/>
          </w:rPr>
          <w:alias w:val="Reference number"/>
          <w:tag w:val="Reference number"/>
          <w:id w:val="-214580173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4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) of the Universidad Complutense de Madrid, hereby confirm the support of our group to the project entitled </w:t>
      </w:r>
      <w:r w:rsidR="00665B5C" w:rsidRPr="00795167">
        <w:rPr>
          <w:rFonts w:ascii="Roboto Slab Light" w:eastAsia="Calibri" w:hAnsi="Roboto Slab Light" w:cs="Roboto Slab Light"/>
        </w:rPr>
        <w:t>“</w:t>
      </w:r>
      <w:sdt>
        <w:sdtPr>
          <w:rPr>
            <w:rStyle w:val="Estilo5"/>
            <w:rFonts w:ascii="Roboto Slab Light" w:hAnsi="Roboto Slab Light" w:cs="Roboto Slab Light"/>
          </w:rPr>
          <w:alias w:val="Project title"/>
          <w:tag w:val="Project title"/>
          <w:id w:val="78267696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5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”</w:t>
      </w:r>
      <w:r w:rsidR="00665B5C" w:rsidRPr="00665B5C">
        <w:rPr>
          <w:rFonts w:ascii="Roboto Slab Light" w:eastAsia="Calibri" w:hAnsi="Roboto Slab Light" w:cs="Roboto Slab Light"/>
        </w:rPr>
        <w:t xml:space="preserve">, with acronym </w:t>
      </w:r>
      <w:sdt>
        <w:sdtPr>
          <w:rPr>
            <w:rStyle w:val="Estilo6"/>
            <w:rFonts w:ascii="Roboto Slab Light" w:hAnsi="Roboto Slab Light" w:cs="Roboto Slab Light"/>
          </w:rPr>
          <w:alias w:val="Acronym"/>
          <w:tag w:val="Acronym"/>
          <w:id w:val="-117479124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6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, presented by </w:t>
      </w:r>
      <w:sdt>
        <w:sdtPr>
          <w:rPr>
            <w:rStyle w:val="Estilo7"/>
            <w:rFonts w:ascii="Roboto Slab Light" w:hAnsi="Roboto Slab Light" w:cs="Roboto Slab Light"/>
          </w:rPr>
          <w:alias w:val="Name of the applicant"/>
          <w:tag w:val="Name of the applicant"/>
          <w:id w:val="1028530158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7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 to the UNA4CAREER first call.</w:t>
      </w:r>
    </w:p>
    <w:p w:rsidR="00665B5C" w:rsidRPr="00665B5C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665B5C">
        <w:rPr>
          <w:rFonts w:ascii="Roboto Slab Light" w:eastAsia="Calibri" w:hAnsi="Roboto Slab Light" w:cs="Roboto Slab Light"/>
          <w:lang w:val="en-GB"/>
        </w:rPr>
        <w:t xml:space="preserve">The scientific supervisor of the project will be </w:t>
      </w:r>
      <w:sdt>
        <w:sdtPr>
          <w:rPr>
            <w:rStyle w:val="Estilo8"/>
            <w:rFonts w:ascii="Roboto Slab Light" w:hAnsi="Roboto Slab Light" w:cs="Roboto Slab Light"/>
          </w:rPr>
          <w:alias w:val="Name of the scientific supervisor"/>
          <w:tag w:val="Name of the scientific supervisor"/>
          <w:id w:val="-824353973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8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 xml:space="preserve">Haga clic o pulse aquí para escribir </w:t>
          </w:r>
          <w:proofErr w:type="gramStart"/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>texto.</w:t>
          </w:r>
        </w:sdtContent>
      </w:sdt>
      <w:r w:rsidRPr="00665B5C">
        <w:rPr>
          <w:rFonts w:ascii="Roboto Slab Light" w:eastAsia="Calibri" w:hAnsi="Roboto Slab Light" w:cs="Roboto Slab Light"/>
          <w:lang w:val="en-GB"/>
        </w:rPr>
        <w:t>,</w:t>
      </w:r>
      <w:proofErr w:type="gramEnd"/>
      <w:r w:rsidRPr="00665B5C">
        <w:rPr>
          <w:rFonts w:ascii="Roboto Slab Light" w:eastAsia="Calibri" w:hAnsi="Roboto Slab Light" w:cs="Roboto Slab Light"/>
          <w:lang w:val="en-GB"/>
        </w:rPr>
        <w:t xml:space="preserve"> a member of the above-mentioned research group</w:t>
      </w:r>
      <w:r w:rsidRPr="00795167">
        <w:rPr>
          <w:rFonts w:ascii="Roboto Slab Light" w:eastAsia="Calibri" w:hAnsi="Roboto Slab Light" w:cs="Roboto Slab Light"/>
          <w:lang w:val="en-GB"/>
        </w:rPr>
        <w:t>.</w:t>
      </w:r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="00795167" w:rsidRPr="00795167">
        <w:rPr>
          <w:rFonts w:ascii="Roboto Slab Light" w:eastAsia="Calibri" w:hAnsi="Roboto Slab Light" w:cs="Roboto Slab Light"/>
          <w:lang w:val="en-GB"/>
        </w:rPr>
        <w:t>The</w:t>
      </w:r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="00795167" w:rsidRPr="00795167">
        <w:rPr>
          <w:rFonts w:ascii="Roboto Slab Light" w:eastAsia="Calibri" w:hAnsi="Roboto Slab Light" w:cs="Roboto Slab Light"/>
          <w:lang w:val="en-GB"/>
        </w:rPr>
        <w:t>scientific superviso</w:t>
      </w:r>
      <w:r w:rsidRPr="00795167">
        <w:rPr>
          <w:rFonts w:ascii="Roboto Slab Light" w:eastAsia="Calibri" w:hAnsi="Roboto Slab Light" w:cs="Roboto Slab Light"/>
          <w:lang w:val="en-GB"/>
        </w:rPr>
        <w:t xml:space="preserve">r </w:t>
      </w:r>
      <w:proofErr w:type="gramStart"/>
      <w:r w:rsidRPr="00795167">
        <w:rPr>
          <w:rFonts w:ascii="Roboto Slab Light" w:eastAsia="Calibri" w:hAnsi="Roboto Slab Light" w:cs="Roboto Slab Light"/>
          <w:lang w:val="en-GB"/>
        </w:rPr>
        <w:t>is assigned</w:t>
      </w:r>
      <w:proofErr w:type="gramEnd"/>
      <w:r w:rsidRPr="00795167">
        <w:rPr>
          <w:rFonts w:ascii="Roboto Slab Light" w:eastAsia="Calibri" w:hAnsi="Roboto Slab Light" w:cs="Roboto Slab Light"/>
          <w:lang w:val="en-GB"/>
        </w:rPr>
        <w:t xml:space="preserve"> to the D</w:t>
      </w:r>
      <w:r w:rsidRPr="00665B5C">
        <w:rPr>
          <w:rFonts w:ascii="Roboto Slab Light" w:eastAsia="Calibri" w:hAnsi="Roboto Slab Light" w:cs="Roboto Slab Light"/>
          <w:lang w:val="en-GB"/>
        </w:rPr>
        <w:t xml:space="preserve">epartment </w:t>
      </w:r>
      <w:sdt>
        <w:sdtPr>
          <w:rPr>
            <w:rStyle w:val="Estilo9"/>
            <w:rFonts w:ascii="Roboto Slab Light" w:hAnsi="Roboto Slab Light" w:cs="Roboto Slab Light"/>
          </w:rPr>
          <w:alias w:val="Name of the department in spanish"/>
          <w:tag w:val="Name of the department in spanish"/>
          <w:id w:val="34021152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9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Pr="00665B5C">
        <w:rPr>
          <w:rFonts w:ascii="Roboto Slab Light" w:eastAsia="Calibri" w:hAnsi="Roboto Slab Light" w:cs="Roboto Slab Light"/>
        </w:rPr>
        <w:t xml:space="preserve">of the Faculty </w:t>
      </w:r>
      <w:sdt>
        <w:sdtPr>
          <w:rPr>
            <w:rStyle w:val="Estilo10"/>
            <w:rFonts w:ascii="Roboto Slab Light" w:hAnsi="Roboto Slab Light" w:cs="Roboto Slab Light"/>
          </w:rPr>
          <w:alias w:val="Name of the faculty in spanish"/>
          <w:tag w:val="Name of the faculty in spanish"/>
          <w:id w:val="98234912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10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Pr="00665B5C">
        <w:rPr>
          <w:rFonts w:ascii="Roboto Slab Light" w:eastAsia="Calibri" w:hAnsi="Roboto Slab Light" w:cs="Roboto Slab Light"/>
        </w:rPr>
        <w:t xml:space="preserve"> </w:t>
      </w:r>
      <w:r w:rsidRPr="00665B5C">
        <w:rPr>
          <w:rFonts w:ascii="Roboto Slab Light" w:eastAsia="Calibri" w:hAnsi="Roboto Slab Light" w:cs="Roboto Slab Light"/>
          <w:lang w:val="en-GB"/>
        </w:rPr>
        <w:t>of the Universidad Complutense de Madrid.</w:t>
      </w:r>
    </w:p>
    <w:p w:rsidR="00665B5C" w:rsidRPr="00795167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795167">
        <w:rPr>
          <w:rFonts w:ascii="Roboto Slab Light" w:eastAsia="Calibri" w:hAnsi="Roboto Slab Light" w:cs="Roboto Slab Light"/>
          <w:lang w:val="en-GB"/>
        </w:rPr>
        <w:t>T</w:t>
      </w:r>
      <w:r w:rsidRPr="00665B5C">
        <w:rPr>
          <w:rFonts w:ascii="Roboto Slab Light" w:eastAsia="Calibri" w:hAnsi="Roboto Slab Light" w:cs="Roboto Slab Light"/>
          <w:lang w:val="en-GB"/>
        </w:rPr>
        <w:t xml:space="preserve">his letter confirms the commitment to provide the applicant with all the necessary means for the proper execution of the proposed project </w:t>
      </w:r>
      <w:proofErr w:type="gramStart"/>
      <w:r w:rsidR="00795167" w:rsidRPr="00795167">
        <w:rPr>
          <w:rFonts w:ascii="Roboto Slab Light" w:eastAsia="Calibri" w:hAnsi="Roboto Slab Light" w:cs="Roboto Slab Light"/>
          <w:lang w:val="en-GB"/>
        </w:rPr>
        <w:t>should it be</w:t>
      </w:r>
      <w:r w:rsidRPr="00665B5C">
        <w:rPr>
          <w:rFonts w:ascii="Roboto Slab Light" w:eastAsia="Calibri" w:hAnsi="Roboto Slab Light" w:cs="Roboto Slab Light"/>
          <w:lang w:val="en-GB"/>
        </w:rPr>
        <w:t xml:space="preserve"> funded</w:t>
      </w:r>
      <w:proofErr w:type="gramEnd"/>
      <w:r w:rsidRPr="00665B5C">
        <w:rPr>
          <w:rFonts w:ascii="Roboto Slab Light" w:eastAsia="Calibri" w:hAnsi="Roboto Slab Light" w:cs="Roboto Slab Light"/>
          <w:lang w:val="en-GB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795167" w:rsidRPr="00A26A04" w:rsidTr="00795167">
        <w:tc>
          <w:tcPr>
            <w:tcW w:w="4247" w:type="dxa"/>
            <w:tcBorders>
              <w:right w:val="single" w:sz="4" w:space="0" w:color="auto"/>
            </w:tcBorders>
          </w:tcPr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</w:tr>
      <w:tr w:rsidR="00665B5C" w:rsidRPr="00A26A04" w:rsidTr="00795167">
        <w:tc>
          <w:tcPr>
            <w:tcW w:w="4247" w:type="dxa"/>
            <w:tcBorders>
              <w:right w:val="single" w:sz="4" w:space="0" w:color="auto"/>
            </w:tcBorders>
          </w:tcPr>
          <w:p w:rsidR="00665B5C" w:rsidRDefault="00665B5C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Signed</w:t>
            </w:r>
          </w:p>
          <w:p w:rsidR="00795167" w:rsidRPr="00795167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director of the research group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5B5C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Approved</w:t>
            </w:r>
          </w:p>
          <w:p w:rsidR="00795167" w:rsidRPr="00795167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director of the department</w:t>
            </w:r>
          </w:p>
        </w:tc>
      </w:tr>
      <w:tr w:rsidR="00665B5C" w:rsidRPr="00795167" w:rsidTr="00795167">
        <w:sdt>
          <w:sdtPr>
            <w:rPr>
              <w:rStyle w:val="Estilo11"/>
              <w:rFonts w:ascii="Roboto Slab Light" w:hAnsi="Roboto Slab Light" w:cs="Roboto Slab Light"/>
            </w:rPr>
            <w:alias w:val="Name of the research group director"/>
            <w:tag w:val="Name of the research group director"/>
            <w:id w:val="-962960814"/>
            <w:lock w:val="sdtLocked"/>
            <w:placeholder>
              <w:docPart w:val="DefaultPlaceholder_-1854013440"/>
            </w:placeholder>
            <w:showingPlcHdr/>
            <w:text/>
          </w:sdtPr>
          <w:sdtEndPr>
            <w:rPr>
              <w:rStyle w:val="Fuentedeprrafopredeter"/>
              <w:rFonts w:eastAsia="Calibri"/>
              <w:b w:val="0"/>
              <w:lang w:val="en-GB"/>
            </w:rPr>
          </w:sdtEndPr>
          <w:sdtContent>
            <w:tc>
              <w:tcPr>
                <w:tcW w:w="4247" w:type="dxa"/>
                <w:tcBorders>
                  <w:right w:val="single" w:sz="4" w:space="0" w:color="auto"/>
                </w:tcBorders>
              </w:tcPr>
              <w:p w:rsidR="00665B5C" w:rsidRPr="00795167" w:rsidRDefault="00795167" w:rsidP="00795167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Style w:val="Estilo12"/>
              <w:rFonts w:ascii="Roboto Slab Light" w:hAnsi="Roboto Slab Light" w:cs="Roboto Slab Light"/>
            </w:rPr>
            <w:alias w:val="Name of the director of the department"/>
            <w:tag w:val="Name of the director of the department"/>
            <w:id w:val="-1057782368"/>
            <w:lock w:val="sdtLocked"/>
            <w:placeholder>
              <w:docPart w:val="DefaultPlaceholder_-1854013440"/>
            </w:placeholder>
            <w:showingPlcHdr/>
            <w:text/>
          </w:sdtPr>
          <w:sdtEndPr>
            <w:rPr>
              <w:rStyle w:val="Fuentedeprrafopredeter"/>
              <w:rFonts w:eastAsia="Calibri"/>
              <w:b w:val="0"/>
            </w:rPr>
          </w:sdtEndPr>
          <w:sdtContent>
            <w:tc>
              <w:tcPr>
                <w:tcW w:w="4247" w:type="dxa"/>
                <w:tcBorders>
                  <w:left w:val="single" w:sz="4" w:space="0" w:color="auto"/>
                </w:tcBorders>
              </w:tcPr>
              <w:p w:rsidR="00665B5C" w:rsidRPr="00795167" w:rsidRDefault="00795167" w:rsidP="00795167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</w:tr>
    </w:tbl>
    <w:p w:rsidR="00091100" w:rsidRPr="00795167" w:rsidRDefault="00091100" w:rsidP="00B5395C">
      <w:pPr>
        <w:rPr>
          <w:rFonts w:ascii="Roboto Slab Light" w:hAnsi="Roboto Slab Light" w:cs="Roboto Slab Light"/>
        </w:rPr>
      </w:pPr>
    </w:p>
    <w:sectPr w:rsidR="00091100" w:rsidRPr="00795167" w:rsidSect="00745922">
      <w:headerReference w:type="default" r:id="rId7"/>
      <w:footerReference w:type="default" r:id="rId8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10" w:rsidRDefault="000A4010" w:rsidP="00AC5B8F">
      <w:r>
        <w:separator/>
      </w:r>
    </w:p>
  </w:endnote>
  <w:endnote w:type="continuationSeparator" w:id="0">
    <w:p w:rsidR="000A4010" w:rsidRDefault="000A4010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D11DF0F6-5450-4349-9E81-3ABE28EA9C9B}"/>
    <w:embedBold r:id="rId2" w:fontKey="{4A9624EE-D5B7-4502-BB43-5CF9359A3091}"/>
    <w:embedItalic r:id="rId3" w:fontKey="{4A53E1DA-EC4B-4250-99D0-A9A2EA2A1198}"/>
    <w:embedBoldItalic r:id="rId4" w:fontKey="{892CF4B9-C40B-4C2B-BEC6-DE7D9F5BEF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5" w:fontKey="{51D04D06-AB6D-4430-9FEE-A982E67CC044}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  <w:embedBold r:id="rId6" w:fontKey="{AFCAAE18-9407-4A1F-90B5-1297F4229901}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  <w:embedRegular r:id="rId7" w:fontKey="{53A1E504-6D49-4924-A96B-0EC26D8DAE03}"/>
    <w:embedItalic r:id="rId8" w:fontKey="{536152ED-0F35-471D-B8CA-62D560029A3C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5126EF78-4E4A-41EE-BBA7-26F6EC882208}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10" w:fontKey="{0CB20CE7-3143-4D68-A1A1-0EF45526B4C5}"/>
    <w:embedBold r:id="rId11" w:fontKey="{53BAA028-3861-4907-804C-C6D032077584}"/>
    <w:embedItalic r:id="rId12" w:fontKey="{47F8A48B-FE34-42CE-A70E-D03D5F37E3EA}"/>
    <w:embedBoldItalic r:id="rId13" w:fontKey="{59C833FC-72DC-4258-BA2D-C7AC51E9DF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23" w:type="pct"/>
      <w:tblInd w:w="-866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04"/>
      <w:gridCol w:w="7516"/>
    </w:tblGrid>
    <w:tr w:rsidR="009D1E6F" w:rsidRPr="00A26A04" w:rsidTr="009D1E6F">
      <w:trPr>
        <w:trHeight w:val="20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9D1E6F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9D1E6F" w:rsidRDefault="00A26A04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9D1E6F"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  <w:r w:rsidR="009D1E6F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9D1E6F" w:rsidRPr="00A26A04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RPr="00A26A04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eastAsia="es-ES"/>
              </w:rPr>
              <w:t>+info</w:t>
            </w:r>
          </w:hyperlink>
        </w:p>
      </w:tc>
    </w:tr>
    <w:tr w:rsidR="009D1E6F" w:rsidRPr="00A26A04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RPr="00A26A04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You will find more details on our website:: </w:t>
          </w:r>
          <w:hyperlink r:id="rId6" w:history="1">
            <w:r>
              <w:rPr>
                <w:rStyle w:val="Hipervnculo"/>
                <w:rFonts w:ascii="Calibri" w:eastAsia="Times New Roman" w:hAnsi="Calibri" w:cs="Times New Roman"/>
                <w:sz w:val="18"/>
                <w:szCs w:val="18"/>
                <w:lang w:val="en-GB" w:eastAsia="es-ES"/>
              </w:rPr>
              <w:t>Data Protection</w:t>
            </w:r>
          </w:hyperlink>
        </w:p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</w:p>
      </w:tc>
    </w:tr>
  </w:tbl>
  <w:p w:rsidR="00091100" w:rsidRDefault="00AD0CBD" w:rsidP="00AC5B8F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-1188720</wp:posOffset>
          </wp:positionH>
          <wp:positionV relativeFrom="page">
            <wp:posOffset>10024110</wp:posOffset>
          </wp:positionV>
          <wp:extent cx="7682865" cy="648970"/>
          <wp:effectExtent l="0" t="0" r="0" b="0"/>
          <wp:wrapNone/>
          <wp:docPr id="1" name="Imagen 1" descr="Cuerpo_Pie_Amarill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uerpo_Pie_Amarillol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10" w:rsidRDefault="000A4010" w:rsidP="00AC5B8F">
      <w:r>
        <w:separator/>
      </w:r>
    </w:p>
  </w:footnote>
  <w:footnote w:type="continuationSeparator" w:id="0">
    <w:p w:rsidR="000A4010" w:rsidRDefault="000A4010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AD0CBD" w:rsidP="00AC5B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-1188720</wp:posOffset>
          </wp:positionH>
          <wp:positionV relativeFrom="page">
            <wp:posOffset>0</wp:posOffset>
          </wp:positionV>
          <wp:extent cx="7682865" cy="1680845"/>
          <wp:effectExtent l="0" t="0" r="0" b="0"/>
          <wp:wrapNone/>
          <wp:docPr id="2" name="Imagen 2" descr="Carta_Cabecera_Azul c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arta_Cabecera_Azul c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68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6PkcTOlZ5BX/qjRIKogeGLIAJ/bMr9fxM8Lz0j5/TYuhh6pYYVfps2z/a7SA6aVzvleYxOhY3oq3NQ1U3bKaQ==" w:salt="/54ZOVAct9fher0Uczkp8w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5C"/>
    <w:rsid w:val="00091100"/>
    <w:rsid w:val="000A4010"/>
    <w:rsid w:val="001F1C54"/>
    <w:rsid w:val="003D1D09"/>
    <w:rsid w:val="0040291D"/>
    <w:rsid w:val="004B2318"/>
    <w:rsid w:val="00665B5C"/>
    <w:rsid w:val="00745922"/>
    <w:rsid w:val="00766DCD"/>
    <w:rsid w:val="00795167"/>
    <w:rsid w:val="00800089"/>
    <w:rsid w:val="00915348"/>
    <w:rsid w:val="0093766F"/>
    <w:rsid w:val="009B2981"/>
    <w:rsid w:val="009D1E6F"/>
    <w:rsid w:val="00A26A04"/>
    <w:rsid w:val="00AC5B8F"/>
    <w:rsid w:val="00AD0CBD"/>
    <w:rsid w:val="00AF0381"/>
    <w:rsid w:val="00B5395C"/>
    <w:rsid w:val="00C700F5"/>
    <w:rsid w:val="00C75BA7"/>
    <w:rsid w:val="00CE2AA4"/>
    <w:rsid w:val="00D75491"/>
    <w:rsid w:val="00E3333A"/>
    <w:rsid w:val="00E67802"/>
    <w:rsid w:val="00F022B0"/>
    <w:rsid w:val="00F31921"/>
    <w:rsid w:val="00FD7A72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CF1691BA-E274-44C5-9DA4-6A8B15A5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table" w:styleId="Tablaconcuadrcula">
    <w:name w:val="Table Grid"/>
    <w:basedOn w:val="Tablanormal"/>
    <w:uiPriority w:val="39"/>
    <w:rsid w:val="00665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5B5C"/>
    <w:rPr>
      <w:color w:val="808080"/>
    </w:rPr>
  </w:style>
  <w:style w:type="character" w:customStyle="1" w:styleId="Estilo1">
    <w:name w:val="Estilo1"/>
    <w:basedOn w:val="Fuentedeprrafopredeter"/>
    <w:uiPriority w:val="1"/>
    <w:rsid w:val="00665B5C"/>
    <w:rPr>
      <w:b/>
    </w:rPr>
  </w:style>
  <w:style w:type="character" w:customStyle="1" w:styleId="Estilo2">
    <w:name w:val="Estilo2"/>
    <w:basedOn w:val="Fuentedeprrafopredeter"/>
    <w:uiPriority w:val="1"/>
    <w:rsid w:val="00665B5C"/>
  </w:style>
  <w:style w:type="character" w:customStyle="1" w:styleId="Estilo3">
    <w:name w:val="Estilo3"/>
    <w:basedOn w:val="Fuentedeprrafopredeter"/>
    <w:uiPriority w:val="1"/>
    <w:rsid w:val="00665B5C"/>
    <w:rPr>
      <w:b/>
      <w:i/>
    </w:rPr>
  </w:style>
  <w:style w:type="character" w:customStyle="1" w:styleId="Estilo4">
    <w:name w:val="Estilo4"/>
    <w:basedOn w:val="Fuentedeprrafopredeter"/>
    <w:uiPriority w:val="1"/>
    <w:rsid w:val="00665B5C"/>
    <w:rPr>
      <w:i/>
    </w:rPr>
  </w:style>
  <w:style w:type="character" w:customStyle="1" w:styleId="Estilo5">
    <w:name w:val="Estilo5"/>
    <w:basedOn w:val="Fuentedeprrafopredeter"/>
    <w:uiPriority w:val="1"/>
    <w:rsid w:val="00665B5C"/>
    <w:rPr>
      <w:b/>
      <w:i/>
    </w:rPr>
  </w:style>
  <w:style w:type="character" w:customStyle="1" w:styleId="Estilo6">
    <w:name w:val="Estilo6"/>
    <w:basedOn w:val="Fuentedeprrafopredeter"/>
    <w:uiPriority w:val="1"/>
    <w:rsid w:val="00665B5C"/>
    <w:rPr>
      <w:b/>
      <w:caps/>
      <w:smallCaps w:val="0"/>
    </w:rPr>
  </w:style>
  <w:style w:type="character" w:customStyle="1" w:styleId="Estilo7">
    <w:name w:val="Estilo7"/>
    <w:basedOn w:val="Fuentedeprrafopredeter"/>
    <w:uiPriority w:val="1"/>
    <w:rsid w:val="00795167"/>
    <w:rPr>
      <w:b/>
    </w:rPr>
  </w:style>
  <w:style w:type="character" w:customStyle="1" w:styleId="Estilo8">
    <w:name w:val="Estilo8"/>
    <w:basedOn w:val="Fuentedeprrafopredeter"/>
    <w:uiPriority w:val="1"/>
    <w:rsid w:val="00795167"/>
    <w:rPr>
      <w:b/>
    </w:rPr>
  </w:style>
  <w:style w:type="character" w:customStyle="1" w:styleId="Estilo9">
    <w:name w:val="Estilo9"/>
    <w:basedOn w:val="Fuentedeprrafopredeter"/>
    <w:uiPriority w:val="1"/>
    <w:rsid w:val="00795167"/>
    <w:rPr>
      <w:i/>
    </w:rPr>
  </w:style>
  <w:style w:type="character" w:customStyle="1" w:styleId="Estilo10">
    <w:name w:val="Estilo10"/>
    <w:basedOn w:val="Fuentedeprrafopredeter"/>
    <w:uiPriority w:val="1"/>
    <w:rsid w:val="00795167"/>
    <w:rPr>
      <w:i/>
    </w:rPr>
  </w:style>
  <w:style w:type="character" w:customStyle="1" w:styleId="Estilo11">
    <w:name w:val="Estilo11"/>
    <w:basedOn w:val="Fuentedeprrafopredeter"/>
    <w:uiPriority w:val="1"/>
    <w:rsid w:val="00795167"/>
    <w:rPr>
      <w:b/>
    </w:rPr>
  </w:style>
  <w:style w:type="character" w:customStyle="1" w:styleId="Estilo12">
    <w:name w:val="Estilo12"/>
    <w:basedOn w:val="Fuentedeprrafopredeter"/>
    <w:uiPriority w:val="1"/>
    <w:rsid w:val="00795167"/>
    <w:rPr>
      <w:b/>
    </w:rPr>
  </w:style>
  <w:style w:type="character" w:styleId="Hipervnculo">
    <w:name w:val="Hyperlink"/>
    <w:basedOn w:val="Fuentedeprrafopredeter"/>
    <w:uiPriority w:val="99"/>
    <w:semiHidden/>
    <w:unhideWhenUsed/>
    <w:rsid w:val="009D1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image" Target="media/image2.jpeg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0CEB8-C431-44B0-ACCA-E1A1C1D950DD}"/>
      </w:docPartPr>
      <w:docPartBody>
        <w:p w:rsidR="00F6308B" w:rsidRDefault="00947DED"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DED"/>
    <w:rsid w:val="00947DED"/>
    <w:rsid w:val="00D35C63"/>
    <w:rsid w:val="00E56FE1"/>
    <w:rsid w:val="00F6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47DE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1D80E-1F79-4908-AE91-02312740E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4</TotalTime>
  <Pages>1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ESTEFANIA MARTINEZ JOVER</cp:lastModifiedBy>
  <cp:revision>4</cp:revision>
  <dcterms:created xsi:type="dcterms:W3CDTF">2020-05-13T09:54:00Z</dcterms:created>
  <dcterms:modified xsi:type="dcterms:W3CDTF">2020-05-13T11:14:00Z</dcterms:modified>
</cp:coreProperties>
</file>